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99465" w14:textId="77777777" w:rsidR="002664A4" w:rsidRPr="00563B44" w:rsidRDefault="002664A4" w:rsidP="00DC79DB">
      <w:pPr>
        <w:spacing w:after="120"/>
        <w:jc w:val="right"/>
        <w:rPr>
          <w:rFonts w:ascii="Arial" w:hAnsi="Arial" w:cs="Arial"/>
          <w:b/>
          <w:bCs/>
        </w:rPr>
      </w:pPr>
    </w:p>
    <w:p w14:paraId="03A99466" w14:textId="77777777" w:rsidR="007141D4" w:rsidRPr="00563B44" w:rsidRDefault="007141D4" w:rsidP="00DC79DB">
      <w:pPr>
        <w:spacing w:after="120"/>
        <w:jc w:val="right"/>
        <w:rPr>
          <w:rFonts w:ascii="Arial" w:hAnsi="Arial" w:cs="Arial"/>
          <w:b/>
          <w:bCs/>
        </w:rPr>
      </w:pPr>
    </w:p>
    <w:p w14:paraId="03A99467" w14:textId="77777777" w:rsidR="002664A4" w:rsidRPr="00563B44" w:rsidRDefault="002664A4" w:rsidP="00DC79DB">
      <w:pPr>
        <w:spacing w:after="120"/>
        <w:rPr>
          <w:rFonts w:ascii="Arial" w:hAnsi="Arial" w:cs="Arial"/>
          <w:sz w:val="22"/>
        </w:rPr>
      </w:pPr>
    </w:p>
    <w:p w14:paraId="03A99468" w14:textId="567E3D23" w:rsidR="00B21D3B" w:rsidRPr="00B21D3B" w:rsidRDefault="00B21D3B" w:rsidP="00B21D3B">
      <w:pPr>
        <w:spacing w:after="120"/>
        <w:ind w:right="1841"/>
        <w:rPr>
          <w:rFonts w:ascii="Arial" w:hAnsi="Arial" w:cs="Arial"/>
          <w:color w:val="2F5496" w:themeColor="accent1" w:themeShade="BF"/>
        </w:rPr>
      </w:pPr>
      <w:r w:rsidRPr="00B21D3B">
        <w:rPr>
          <w:rFonts w:ascii="Arial" w:hAnsi="Arial" w:cs="Arial"/>
          <w:b/>
          <w:color w:val="2F5496" w:themeColor="accent1" w:themeShade="BF"/>
          <w:sz w:val="32"/>
          <w:szCs w:val="32"/>
        </w:rPr>
        <w:t xml:space="preserve">Bestätigung </w:t>
      </w:r>
      <w:r w:rsidRPr="00B21D3B">
        <w:rPr>
          <w:rFonts w:ascii="Arial" w:hAnsi="Arial" w:cs="Arial"/>
          <w:b/>
          <w:color w:val="2F5496" w:themeColor="accent1" w:themeShade="BF"/>
          <w:sz w:val="32"/>
          <w:szCs w:val="32"/>
        </w:rPr>
        <w:br/>
        <w:t xml:space="preserve">über den Erhalt und die Einhaltung der Hygienemaßnahmen im Schullandheim </w:t>
      </w:r>
      <w:r w:rsidR="00624E85">
        <w:rPr>
          <w:rFonts w:ascii="Arial" w:hAnsi="Arial" w:cs="Arial"/>
          <w:b/>
          <w:color w:val="2F5496" w:themeColor="accent1" w:themeShade="BF"/>
          <w:sz w:val="32"/>
          <w:szCs w:val="32"/>
        </w:rPr>
        <w:t>Hobbach</w:t>
      </w:r>
    </w:p>
    <w:p w14:paraId="03A99469" w14:textId="77777777" w:rsidR="00B21D3B" w:rsidRPr="00B21D3B" w:rsidRDefault="00B21D3B" w:rsidP="00B21D3B">
      <w:pPr>
        <w:spacing w:after="120"/>
        <w:rPr>
          <w:rFonts w:ascii="Arial" w:hAnsi="Arial" w:cs="Arial"/>
        </w:rPr>
      </w:pPr>
    </w:p>
    <w:p w14:paraId="03A9946A" w14:textId="6911C5AF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 xml:space="preserve">Mit meiner Unterschrift bestätige/n ich/wir, </w:t>
      </w:r>
      <w:proofErr w:type="gramStart"/>
      <w:r w:rsidR="00B91727" w:rsidRPr="00B21D3B">
        <w:rPr>
          <w:rFonts w:ascii="Arial" w:hAnsi="Arial" w:cs="Arial"/>
          <w:sz w:val="22"/>
        </w:rPr>
        <w:t>das</w:t>
      </w:r>
      <w:proofErr w:type="gramEnd"/>
      <w:r w:rsidRPr="00B21D3B">
        <w:rPr>
          <w:rFonts w:ascii="Arial" w:hAnsi="Arial" w:cs="Arial"/>
          <w:sz w:val="22"/>
        </w:rPr>
        <w:t xml:space="preserve"> </w:t>
      </w:r>
    </w:p>
    <w:p w14:paraId="03A9946B" w14:textId="2973AFCB" w:rsidR="00B21D3B" w:rsidRPr="00575B74" w:rsidRDefault="00B21D3B" w:rsidP="00B21D3B">
      <w:pPr>
        <w:spacing w:after="120"/>
        <w:ind w:right="1841"/>
        <w:rPr>
          <w:rFonts w:ascii="Arial" w:hAnsi="Arial" w:cs="Arial"/>
          <w:b/>
          <w:color w:val="2F5496" w:themeColor="accent1" w:themeShade="BF"/>
          <w:sz w:val="22"/>
          <w:lang w:val="en-US"/>
        </w:rPr>
      </w:pPr>
      <w:proofErr w:type="spellStart"/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t>Schutzkonzept</w:t>
      </w:r>
      <w:proofErr w:type="spellEnd"/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t xml:space="preserve"> „Coronavirus SARS-CoV-2 (COVID </w:t>
      </w:r>
      <w:proofErr w:type="gramStart"/>
      <w:r w:rsidR="00A0603E"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t>19)“</w:t>
      </w:r>
      <w:proofErr w:type="gramEnd"/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t xml:space="preserve"> </w:t>
      </w:r>
    </w:p>
    <w:p w14:paraId="03A9946C" w14:textId="4086ED30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>des Schullandheim</w:t>
      </w:r>
      <w:r w:rsidR="00900075">
        <w:rPr>
          <w:rFonts w:ascii="Arial" w:hAnsi="Arial" w:cs="Arial"/>
          <w:sz w:val="22"/>
        </w:rPr>
        <w:t>es</w:t>
      </w:r>
      <w:r w:rsidRPr="00B21D3B">
        <w:rPr>
          <w:rFonts w:ascii="Arial" w:hAnsi="Arial" w:cs="Arial"/>
          <w:sz w:val="22"/>
        </w:rPr>
        <w:t xml:space="preserve"> </w:t>
      </w:r>
      <w:r w:rsidR="008B68A5">
        <w:rPr>
          <w:rFonts w:ascii="Arial" w:hAnsi="Arial" w:cs="Arial"/>
          <w:sz w:val="22"/>
        </w:rPr>
        <w:t>Hobbach</w:t>
      </w:r>
      <w:r w:rsidRPr="00B21D3B">
        <w:rPr>
          <w:rFonts w:ascii="Arial" w:hAnsi="Arial" w:cs="Arial"/>
          <w:sz w:val="22"/>
        </w:rPr>
        <w:t xml:space="preserve"> über die Hygienemaßnahmen während der Corona-Pandemie erhalten zu haben. </w:t>
      </w:r>
    </w:p>
    <w:p w14:paraId="03A9946D" w14:textId="77777777" w:rsidR="00B21D3B" w:rsidRPr="007E1A69" w:rsidRDefault="00B21D3B" w:rsidP="00B21D3B">
      <w:pPr>
        <w:spacing w:after="120"/>
        <w:rPr>
          <w:rFonts w:ascii="Arial" w:hAnsi="Arial" w:cs="Arial"/>
          <w:b/>
          <w:color w:val="2F5496" w:themeColor="accent1" w:themeShade="BF"/>
          <w:sz w:val="22"/>
        </w:rPr>
      </w:pPr>
      <w:r w:rsidRPr="007E1A69">
        <w:rPr>
          <w:rFonts w:ascii="Arial" w:hAnsi="Arial" w:cs="Arial"/>
          <w:b/>
          <w:color w:val="2F5496" w:themeColor="accent1" w:themeShade="BF"/>
          <w:sz w:val="22"/>
        </w:rPr>
        <w:t>Ich/Wir werden die Maßnahmen beachten.</w:t>
      </w:r>
    </w:p>
    <w:p w14:paraId="03A9946E" w14:textId="77777777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 xml:space="preserve">Das Schutzkonzept wird an alle Teilnehmer/innen meiner Gruppe verteilt und zu Beginn des Schullandheimaufenthaltes durchgesprochen. </w:t>
      </w:r>
    </w:p>
    <w:p w14:paraId="03A9946F" w14:textId="77777777" w:rsidR="00B21D3B" w:rsidRDefault="00B21D3B" w:rsidP="00B21D3B">
      <w:pPr>
        <w:spacing w:after="120"/>
        <w:rPr>
          <w:rFonts w:ascii="Arial" w:hAnsi="Arial" w:cs="Arial"/>
        </w:rPr>
      </w:pPr>
    </w:p>
    <w:p w14:paraId="03A99470" w14:textId="46DE7E28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 xml:space="preserve">Ebenso bestätige/n ich/wir, </w:t>
      </w:r>
      <w:r w:rsidR="008B68A5" w:rsidRPr="00B21D3B">
        <w:rPr>
          <w:rFonts w:ascii="Arial" w:hAnsi="Arial" w:cs="Arial"/>
          <w:sz w:val="22"/>
        </w:rPr>
        <w:t>dass</w:t>
      </w:r>
    </w:p>
    <w:p w14:paraId="3CCB3ADE" w14:textId="4395FE2E" w:rsidR="00ED7466" w:rsidRDefault="00B21D3B" w:rsidP="00B21D3B">
      <w:pPr>
        <w:pStyle w:val="Listenabsatz"/>
        <w:numPr>
          <w:ilvl w:val="0"/>
          <w:numId w:val="30"/>
        </w:numPr>
        <w:spacing w:after="120"/>
        <w:ind w:right="-143"/>
        <w:rPr>
          <w:rFonts w:ascii="Arial" w:hAnsi="Arial" w:cs="Arial"/>
          <w:b/>
          <w:color w:val="2F5496" w:themeColor="accent1" w:themeShade="BF"/>
          <w:sz w:val="22"/>
        </w:rPr>
      </w:pPr>
      <w:r w:rsidRPr="007E1A69">
        <w:rPr>
          <w:rFonts w:ascii="Arial" w:hAnsi="Arial" w:cs="Arial"/>
          <w:b/>
          <w:color w:val="2F5496" w:themeColor="accent1" w:themeShade="BF"/>
          <w:sz w:val="22"/>
        </w:rPr>
        <w:t xml:space="preserve">vor/bei Ankunft im Schullandheim </w:t>
      </w:r>
      <w:r w:rsidR="007B43B3">
        <w:rPr>
          <w:rFonts w:ascii="Arial" w:hAnsi="Arial" w:cs="Arial"/>
          <w:b/>
          <w:color w:val="2F5496" w:themeColor="accent1" w:themeShade="BF"/>
          <w:sz w:val="22"/>
        </w:rPr>
        <w:t>Hobbach</w:t>
      </w:r>
      <w:r w:rsidR="00575B74">
        <w:rPr>
          <w:rFonts w:ascii="Arial" w:hAnsi="Arial" w:cs="Arial"/>
          <w:b/>
          <w:color w:val="2F5496" w:themeColor="accent1" w:themeShade="BF"/>
          <w:sz w:val="22"/>
        </w:rPr>
        <w:t xml:space="preserve"> </w:t>
      </w:r>
      <w:r w:rsidRPr="007E1A69">
        <w:rPr>
          <w:rFonts w:ascii="Arial" w:hAnsi="Arial" w:cs="Arial"/>
          <w:b/>
          <w:color w:val="2F5496" w:themeColor="accent1" w:themeShade="BF"/>
          <w:sz w:val="22"/>
        </w:rPr>
        <w:t>alle Teilnehmer/innen</w:t>
      </w:r>
      <w:r w:rsidR="00677DC8">
        <w:rPr>
          <w:rFonts w:ascii="Arial" w:hAnsi="Arial" w:cs="Arial"/>
          <w:b/>
          <w:color w:val="2F5496" w:themeColor="accent1" w:themeShade="BF"/>
          <w:sz w:val="22"/>
        </w:rPr>
        <w:t xml:space="preserve">, </w:t>
      </w:r>
      <w:r w:rsidR="00677DC8" w:rsidRPr="00677DC8">
        <w:rPr>
          <w:rFonts w:ascii="Arial" w:hAnsi="Arial" w:cs="Arial"/>
          <w:b/>
          <w:color w:val="2F5496" w:themeColor="accent1" w:themeShade="BF"/>
          <w:sz w:val="22"/>
          <w:u w:val="single"/>
        </w:rPr>
        <w:t>die nicht geimpft oder genesen sind</w:t>
      </w:r>
      <w:r w:rsidR="00677DC8">
        <w:rPr>
          <w:rFonts w:ascii="Arial" w:hAnsi="Arial" w:cs="Arial"/>
          <w:b/>
          <w:color w:val="2F5496" w:themeColor="accent1" w:themeShade="BF"/>
          <w:sz w:val="22"/>
        </w:rPr>
        <w:t xml:space="preserve">, </w:t>
      </w:r>
      <w:r w:rsidRPr="007E1A69">
        <w:rPr>
          <w:rFonts w:ascii="Arial" w:hAnsi="Arial" w:cs="Arial"/>
          <w:b/>
          <w:color w:val="2F5496" w:themeColor="accent1" w:themeShade="BF"/>
          <w:sz w:val="22"/>
        </w:rPr>
        <w:t xml:space="preserve">einen negativen Corona-Test </w:t>
      </w:r>
      <w:r w:rsidR="007B43B3">
        <w:rPr>
          <w:rFonts w:ascii="Arial" w:hAnsi="Arial" w:cs="Arial"/>
          <w:b/>
          <w:color w:val="2F5496" w:themeColor="accent1" w:themeShade="BF"/>
          <w:sz w:val="22"/>
        </w:rPr>
        <w:t>(</w:t>
      </w:r>
      <w:r w:rsidR="007B43B3" w:rsidRPr="00354AE4">
        <w:rPr>
          <w:rFonts w:ascii="Arial" w:hAnsi="Arial" w:cs="Arial"/>
          <w:b/>
          <w:color w:val="FF0000"/>
          <w:sz w:val="22"/>
        </w:rPr>
        <w:t>PCR</w:t>
      </w:r>
      <w:r w:rsidR="00D050F5" w:rsidRPr="00354AE4">
        <w:rPr>
          <w:rFonts w:ascii="Arial" w:hAnsi="Arial" w:cs="Arial"/>
          <w:b/>
          <w:color w:val="FF0000"/>
          <w:sz w:val="22"/>
        </w:rPr>
        <w:t xml:space="preserve">!!!) </w:t>
      </w:r>
      <w:r w:rsidRPr="007E1A69">
        <w:rPr>
          <w:rFonts w:ascii="Arial" w:hAnsi="Arial" w:cs="Arial"/>
          <w:b/>
          <w:color w:val="2F5496" w:themeColor="accent1" w:themeShade="BF"/>
          <w:sz w:val="22"/>
        </w:rPr>
        <w:t>durchgeführt und mir als Gruppenverantwortliche/n vorgezeigt haben</w:t>
      </w:r>
      <w:r w:rsidR="007E1A69">
        <w:rPr>
          <w:rFonts w:ascii="Arial" w:hAnsi="Arial" w:cs="Arial"/>
          <w:b/>
          <w:color w:val="2F5496" w:themeColor="accent1" w:themeShade="BF"/>
          <w:sz w:val="22"/>
        </w:rPr>
        <w:t>,</w:t>
      </w:r>
      <w:r w:rsidRPr="007E1A69">
        <w:rPr>
          <w:rFonts w:ascii="Arial" w:hAnsi="Arial" w:cs="Arial"/>
          <w:b/>
          <w:color w:val="2F5496" w:themeColor="accent1" w:themeShade="BF"/>
          <w:sz w:val="22"/>
        </w:rPr>
        <w:t xml:space="preserve"> </w:t>
      </w:r>
    </w:p>
    <w:p w14:paraId="03A99471" w14:textId="2542C920" w:rsidR="00B21D3B" w:rsidRPr="007E1A69" w:rsidRDefault="00B21D3B" w:rsidP="008638BA">
      <w:pPr>
        <w:pStyle w:val="Listenabsatz"/>
        <w:spacing w:after="120"/>
        <w:ind w:left="360" w:right="-143"/>
        <w:rPr>
          <w:rFonts w:ascii="Arial" w:hAnsi="Arial" w:cs="Arial"/>
          <w:b/>
          <w:color w:val="2F5496" w:themeColor="accent1" w:themeShade="BF"/>
          <w:sz w:val="22"/>
        </w:rPr>
      </w:pPr>
    </w:p>
    <w:p w14:paraId="03A99472" w14:textId="7A388B24" w:rsidR="00B21D3B" w:rsidRDefault="00B21D3B" w:rsidP="00B21D3B">
      <w:pPr>
        <w:pStyle w:val="Listenabsatz"/>
        <w:numPr>
          <w:ilvl w:val="0"/>
          <w:numId w:val="30"/>
        </w:numPr>
        <w:spacing w:after="120"/>
        <w:ind w:right="-143"/>
        <w:rPr>
          <w:rFonts w:ascii="Arial" w:hAnsi="Arial" w:cs="Arial"/>
          <w:b/>
          <w:color w:val="2F5496" w:themeColor="accent1" w:themeShade="BF"/>
          <w:sz w:val="22"/>
        </w:rPr>
      </w:pPr>
      <w:r w:rsidRPr="007E1A69">
        <w:rPr>
          <w:rFonts w:ascii="Arial" w:hAnsi="Arial" w:cs="Arial"/>
          <w:b/>
          <w:color w:val="2F5496" w:themeColor="accent1" w:themeShade="BF"/>
          <w:sz w:val="22"/>
        </w:rPr>
        <w:t>im weiteren Verlauf des Aufenthalts und je nach rechtlicher Vorgabe einen weiteren bzw. regelmäßige Tests durchgeführt werden</w:t>
      </w:r>
      <w:r w:rsidR="00695781">
        <w:rPr>
          <w:rFonts w:ascii="Arial" w:hAnsi="Arial" w:cs="Arial"/>
          <w:b/>
          <w:color w:val="2F5496" w:themeColor="accent1" w:themeShade="BF"/>
          <w:sz w:val="22"/>
        </w:rPr>
        <w:t>,</w:t>
      </w:r>
    </w:p>
    <w:p w14:paraId="50EC7961" w14:textId="77777777" w:rsidR="0018338C" w:rsidRPr="0018338C" w:rsidRDefault="0018338C" w:rsidP="0018338C">
      <w:pPr>
        <w:pStyle w:val="Listenabsatz"/>
        <w:rPr>
          <w:rFonts w:ascii="Arial" w:hAnsi="Arial" w:cs="Arial"/>
          <w:b/>
          <w:color w:val="2F5496" w:themeColor="accent1" w:themeShade="BF"/>
          <w:sz w:val="22"/>
        </w:rPr>
      </w:pPr>
    </w:p>
    <w:p w14:paraId="324D0CB0" w14:textId="454FA204" w:rsidR="0018338C" w:rsidRPr="007E1A69" w:rsidRDefault="00A576DC" w:rsidP="00B21D3B">
      <w:pPr>
        <w:pStyle w:val="Listenabsatz"/>
        <w:numPr>
          <w:ilvl w:val="0"/>
          <w:numId w:val="30"/>
        </w:numPr>
        <w:spacing w:after="120"/>
        <w:ind w:right="-143"/>
        <w:rPr>
          <w:rFonts w:ascii="Arial" w:hAnsi="Arial" w:cs="Arial"/>
          <w:b/>
          <w:color w:val="2F5496" w:themeColor="accent1" w:themeShade="BF"/>
          <w:sz w:val="22"/>
        </w:rPr>
      </w:pPr>
      <w:r>
        <w:rPr>
          <w:rFonts w:ascii="Arial" w:hAnsi="Arial" w:cs="Arial"/>
          <w:b/>
          <w:color w:val="2F5496" w:themeColor="accent1" w:themeShade="BF"/>
          <w:sz w:val="22"/>
        </w:rPr>
        <w:t xml:space="preserve">bei Schulklassen die Testung entsprechend </w:t>
      </w:r>
      <w:proofErr w:type="gramStart"/>
      <w:r w:rsidR="007E5644">
        <w:rPr>
          <w:rFonts w:ascii="Arial" w:hAnsi="Arial" w:cs="Arial"/>
          <w:b/>
          <w:color w:val="2F5496" w:themeColor="accent1" w:themeShade="BF"/>
          <w:sz w:val="22"/>
        </w:rPr>
        <w:t xml:space="preserve">der </w:t>
      </w:r>
      <w:r w:rsidR="00047A70">
        <w:rPr>
          <w:rFonts w:ascii="Arial" w:hAnsi="Arial" w:cs="Arial"/>
          <w:b/>
          <w:color w:val="2F5496" w:themeColor="accent1" w:themeShade="BF"/>
          <w:sz w:val="22"/>
        </w:rPr>
        <w:t>Regelungen</w:t>
      </w:r>
      <w:proofErr w:type="gramEnd"/>
      <w:r w:rsidR="00047A70">
        <w:rPr>
          <w:rFonts w:ascii="Arial" w:hAnsi="Arial" w:cs="Arial"/>
          <w:b/>
          <w:color w:val="2F5496" w:themeColor="accent1" w:themeShade="BF"/>
          <w:sz w:val="22"/>
        </w:rPr>
        <w:t xml:space="preserve"> </w:t>
      </w:r>
      <w:r w:rsidR="000A3A3A">
        <w:rPr>
          <w:rFonts w:ascii="Arial" w:hAnsi="Arial" w:cs="Arial"/>
          <w:b/>
          <w:color w:val="2F5496" w:themeColor="accent1" w:themeShade="BF"/>
          <w:sz w:val="22"/>
        </w:rPr>
        <w:t xml:space="preserve">im Schulalltag </w:t>
      </w:r>
      <w:r w:rsidR="00047A70">
        <w:rPr>
          <w:rFonts w:ascii="Arial" w:hAnsi="Arial" w:cs="Arial"/>
          <w:b/>
          <w:color w:val="2F5496" w:themeColor="accent1" w:themeShade="BF"/>
          <w:sz w:val="22"/>
        </w:rPr>
        <w:t xml:space="preserve">vor Anreise erfolgt und im weiteren Verlauf des Aufenthalts durchgeführt werden. </w:t>
      </w:r>
    </w:p>
    <w:p w14:paraId="03A99473" w14:textId="77777777" w:rsidR="007E1A69" w:rsidRDefault="007E1A69" w:rsidP="00B21D3B">
      <w:pPr>
        <w:spacing w:after="120"/>
        <w:rPr>
          <w:rFonts w:ascii="Arial" w:hAnsi="Arial" w:cs="Arial"/>
          <w:sz w:val="22"/>
        </w:rPr>
      </w:pPr>
    </w:p>
    <w:p w14:paraId="03A99474" w14:textId="4243ED68" w:rsidR="00B21D3B" w:rsidRPr="00B21D3B" w:rsidRDefault="00B21D3B" w:rsidP="00B21D3B">
      <w:pPr>
        <w:spacing w:after="120"/>
        <w:rPr>
          <w:rFonts w:cstheme="minorHAnsi"/>
          <w:sz w:val="22"/>
        </w:rPr>
      </w:pPr>
      <w:r w:rsidRPr="00B21D3B">
        <w:rPr>
          <w:rFonts w:ascii="Arial" w:hAnsi="Arial" w:cs="Arial"/>
          <w:sz w:val="22"/>
        </w:rPr>
        <w:t>Als Gruppenverantwortliche/r habe ich eine Liste alle</w:t>
      </w:r>
      <w:r w:rsidR="00354AE4">
        <w:rPr>
          <w:rFonts w:ascii="Arial" w:hAnsi="Arial" w:cs="Arial"/>
          <w:sz w:val="22"/>
        </w:rPr>
        <w:t>r</w:t>
      </w:r>
      <w:r w:rsidRPr="00B21D3B">
        <w:rPr>
          <w:rFonts w:ascii="Arial" w:hAnsi="Arial" w:cs="Arial"/>
          <w:sz w:val="22"/>
        </w:rPr>
        <w:t xml:space="preserve"> Teilnehmer/innen (Vor- und Nachname + Postanschrift aller Teilnehmer/innen meiner Gruppe) zur Weitergabe an das Schullandheim und/oder die zuständige Gesundheitsbehörde und </w:t>
      </w:r>
      <w:r w:rsidR="00900075">
        <w:rPr>
          <w:rFonts w:ascii="Arial" w:hAnsi="Arial" w:cs="Arial"/>
          <w:sz w:val="22"/>
        </w:rPr>
        <w:t xml:space="preserve">ich </w:t>
      </w:r>
      <w:r w:rsidRPr="00B21D3B">
        <w:rPr>
          <w:rFonts w:ascii="Arial" w:hAnsi="Arial" w:cs="Arial"/>
          <w:sz w:val="22"/>
        </w:rPr>
        <w:t>achte auf die Einhaltung der Hygienemaßnahmen durch meine Gruppe.</w:t>
      </w:r>
      <w:r w:rsidRPr="00B21D3B">
        <w:rPr>
          <w:rFonts w:ascii="Arial" w:hAnsi="Arial" w:cs="Arial"/>
          <w:sz w:val="22"/>
        </w:rPr>
        <w:br/>
      </w:r>
    </w:p>
    <w:p w14:paraId="03A99475" w14:textId="77777777" w:rsidR="00B21D3B" w:rsidRPr="00B21D3B" w:rsidRDefault="00B21D3B" w:rsidP="00B21D3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Arial" w:hAnsi="Arial" w:cs="Arial"/>
          <w:b/>
          <w:color w:val="2F5496" w:themeColor="accent1" w:themeShade="BF"/>
        </w:rPr>
      </w:pPr>
      <w:r w:rsidRPr="00B21D3B">
        <w:rPr>
          <w:rFonts w:ascii="Arial" w:hAnsi="Arial" w:cs="Arial"/>
          <w:b/>
          <w:color w:val="2F5496" w:themeColor="accent1" w:themeShade="BF"/>
        </w:rPr>
        <w:t>Hinweise zur Testung:</w:t>
      </w:r>
    </w:p>
    <w:p w14:paraId="03A99476" w14:textId="32E3384A" w:rsidR="00B21D3B" w:rsidRPr="00B21D3B" w:rsidRDefault="00B21D3B" w:rsidP="00B21D3B">
      <w:pPr>
        <w:pStyle w:val="Listenabsatz"/>
        <w:numPr>
          <w:ilvl w:val="0"/>
          <w:numId w:val="3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0"/>
          <w:szCs w:val="20"/>
        </w:rPr>
      </w:pPr>
      <w:r w:rsidRPr="00B21D3B">
        <w:rPr>
          <w:rFonts w:ascii="Arial" w:hAnsi="Arial" w:cs="Arial"/>
          <w:sz w:val="20"/>
          <w:szCs w:val="20"/>
        </w:rPr>
        <w:t>Die Anreise für einen Übernachtungs</w:t>
      </w:r>
      <w:r w:rsidR="00900075">
        <w:rPr>
          <w:rFonts w:ascii="Arial" w:hAnsi="Arial" w:cs="Arial"/>
          <w:sz w:val="20"/>
          <w:szCs w:val="20"/>
        </w:rPr>
        <w:t>a</w:t>
      </w:r>
      <w:r w:rsidRPr="00B21D3B">
        <w:rPr>
          <w:rFonts w:ascii="Arial" w:hAnsi="Arial" w:cs="Arial"/>
          <w:sz w:val="20"/>
          <w:szCs w:val="20"/>
        </w:rPr>
        <w:t xml:space="preserve">ufenthalt ist nur mit einem negativen </w:t>
      </w:r>
      <w:r w:rsidR="00B91727">
        <w:rPr>
          <w:rFonts w:ascii="Arial" w:hAnsi="Arial" w:cs="Arial"/>
          <w:sz w:val="20"/>
          <w:szCs w:val="20"/>
        </w:rPr>
        <w:t>PCR</w:t>
      </w:r>
      <w:r w:rsidR="000D611D">
        <w:rPr>
          <w:rFonts w:ascii="Arial" w:hAnsi="Arial" w:cs="Arial"/>
          <w:sz w:val="20"/>
          <w:szCs w:val="20"/>
        </w:rPr>
        <w:t>-Test</w:t>
      </w:r>
      <w:r w:rsidRPr="00B21D3B">
        <w:rPr>
          <w:rFonts w:ascii="Arial" w:hAnsi="Arial" w:cs="Arial"/>
          <w:sz w:val="20"/>
          <w:szCs w:val="20"/>
        </w:rPr>
        <w:t xml:space="preserve"> möglich </w:t>
      </w:r>
      <w:r w:rsidRPr="00B21D3B">
        <w:rPr>
          <w:rFonts w:ascii="Arial" w:hAnsi="Arial" w:cs="Arial"/>
          <w:sz w:val="20"/>
          <w:szCs w:val="20"/>
        </w:rPr>
        <w:br/>
        <w:t xml:space="preserve">(PCR-Test max. 48h). </w:t>
      </w:r>
    </w:p>
    <w:p w14:paraId="03A99477" w14:textId="5752940B" w:rsidR="00B21D3B" w:rsidRPr="00B21D3B" w:rsidRDefault="00E11033" w:rsidP="00B21D3B">
      <w:pPr>
        <w:pStyle w:val="Listenabsatz"/>
        <w:numPr>
          <w:ilvl w:val="0"/>
          <w:numId w:val="3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Bei einem mehrtätigen Aufenthalt ist ein erneuter Test alle 72</w:t>
      </w:r>
      <w:r w:rsidR="00677DC8">
        <w:rPr>
          <w:rFonts w:ascii="Arial" w:hAnsi="Arial" w:cs="Arial"/>
          <w:sz w:val="20"/>
          <w:szCs w:val="20"/>
        </w:rPr>
        <w:t xml:space="preserve"> Stunden notwendig.</w:t>
      </w:r>
    </w:p>
    <w:p w14:paraId="03A99478" w14:textId="77777777" w:rsidR="00B21D3B" w:rsidRPr="00B21D3B" w:rsidRDefault="00B21D3B" w:rsidP="00B21D3B">
      <w:pPr>
        <w:pStyle w:val="Listenabsatz"/>
        <w:numPr>
          <w:ilvl w:val="0"/>
          <w:numId w:val="3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0"/>
          <w:szCs w:val="20"/>
        </w:rPr>
      </w:pPr>
      <w:r w:rsidRPr="00B21D3B">
        <w:rPr>
          <w:rFonts w:ascii="Arial" w:hAnsi="Arial" w:cs="Arial"/>
          <w:sz w:val="20"/>
          <w:szCs w:val="20"/>
        </w:rPr>
        <w:t xml:space="preserve">Für einen Wochenendaufenthalt von FR-Nachmittag bis SO-Mittag ist kein weiterer Test vor Ort notwendig. </w:t>
      </w:r>
    </w:p>
    <w:p w14:paraId="03A9947A" w14:textId="77777777" w:rsidR="00B21D3B" w:rsidRPr="00B21D3B" w:rsidRDefault="00B21D3B" w:rsidP="00B21D3B">
      <w:pPr>
        <w:pStyle w:val="Listenabsatz"/>
        <w:numPr>
          <w:ilvl w:val="0"/>
          <w:numId w:val="3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0"/>
          <w:szCs w:val="20"/>
        </w:rPr>
      </w:pPr>
      <w:r w:rsidRPr="00677DC8">
        <w:rPr>
          <w:rFonts w:ascii="Arial" w:hAnsi="Arial" w:cs="Arial"/>
          <w:b/>
          <w:color w:val="2F5496" w:themeColor="accent1" w:themeShade="BF"/>
          <w:sz w:val="22"/>
        </w:rPr>
        <w:t>Für vollständig Geimpfte und Genesene gelten die üblichen Ausnahmen</w:t>
      </w:r>
      <w:r w:rsidRPr="00B21D3B">
        <w:rPr>
          <w:rFonts w:ascii="Arial" w:hAnsi="Arial" w:cs="Arial"/>
          <w:sz w:val="20"/>
          <w:szCs w:val="20"/>
        </w:rPr>
        <w:t>.</w:t>
      </w:r>
    </w:p>
    <w:p w14:paraId="03A9947B" w14:textId="77777777" w:rsidR="00B21D3B" w:rsidRDefault="00B21D3B" w:rsidP="00B21D3B">
      <w:pPr>
        <w:rPr>
          <w:rFonts w:cstheme="minorHAnsi"/>
        </w:rPr>
      </w:pPr>
      <w:r>
        <w:rPr>
          <w:rFonts w:cstheme="minorHAnsi"/>
        </w:rPr>
        <w:br w:type="page"/>
      </w:r>
    </w:p>
    <w:p w14:paraId="03A9947C" w14:textId="77777777" w:rsidR="004260D7" w:rsidRPr="00563B44" w:rsidRDefault="004260D7" w:rsidP="00DC79DB">
      <w:pPr>
        <w:spacing w:after="120"/>
        <w:rPr>
          <w:rFonts w:ascii="Arial" w:hAnsi="Arial" w:cs="Arial"/>
        </w:rPr>
        <w:sectPr w:rsidR="004260D7" w:rsidRPr="00563B44" w:rsidSect="00FC7437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568" w:right="1134" w:bottom="1560" w:left="1134" w:header="709" w:footer="1094" w:gutter="0"/>
          <w:cols w:space="708"/>
          <w:titlePg/>
          <w:docGrid w:linePitch="360"/>
        </w:sectPr>
      </w:pPr>
    </w:p>
    <w:p w14:paraId="03A9947D" w14:textId="77777777" w:rsidR="00B21D3B" w:rsidRDefault="00B21D3B" w:rsidP="00B21D3B">
      <w:pPr>
        <w:spacing w:after="120"/>
        <w:rPr>
          <w:rFonts w:cstheme="minorHAnsi"/>
        </w:rPr>
      </w:pPr>
    </w:p>
    <w:p w14:paraId="03A9947E" w14:textId="77777777" w:rsidR="00B21D3B" w:rsidRDefault="00B21D3B" w:rsidP="00B21D3B">
      <w:pPr>
        <w:spacing w:after="120"/>
        <w:rPr>
          <w:rFonts w:cstheme="minorHAnsi"/>
        </w:rPr>
      </w:pPr>
    </w:p>
    <w:p w14:paraId="03A9947F" w14:textId="77777777" w:rsidR="00B21D3B" w:rsidRDefault="00B21D3B" w:rsidP="00B21D3B">
      <w:pPr>
        <w:spacing w:after="120"/>
        <w:rPr>
          <w:rFonts w:cstheme="minorHAnsi"/>
        </w:rPr>
      </w:pPr>
    </w:p>
    <w:p w14:paraId="03A99480" w14:textId="77777777" w:rsidR="00B21D3B" w:rsidRDefault="00B21D3B" w:rsidP="00B21D3B">
      <w:pPr>
        <w:spacing w:after="120"/>
        <w:rPr>
          <w:rFonts w:cstheme="minorHAnsi"/>
        </w:rPr>
      </w:pPr>
    </w:p>
    <w:p w14:paraId="03A99481" w14:textId="5475FD83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 xml:space="preserve">Mit meiner Unterschrift bestätige/n ich/wir darüber hinaus, dass wir bei </w:t>
      </w:r>
      <w:r w:rsidRPr="00B21D3B">
        <w:rPr>
          <w:rFonts w:ascii="Arial" w:hAnsi="Arial" w:cs="Arial"/>
          <w:b/>
          <w:color w:val="2F5496" w:themeColor="accent1" w:themeShade="BF"/>
          <w:sz w:val="22"/>
        </w:rPr>
        <w:t>Bild- und Filmaufnahmen</w:t>
      </w:r>
      <w:r w:rsidRPr="00B21D3B">
        <w:rPr>
          <w:rFonts w:ascii="Arial" w:hAnsi="Arial" w:cs="Arial"/>
          <w:color w:val="2F5496" w:themeColor="accent1" w:themeShade="BF"/>
          <w:sz w:val="22"/>
        </w:rPr>
        <w:t xml:space="preserve"> </w:t>
      </w:r>
      <w:r w:rsidRPr="00B21D3B">
        <w:rPr>
          <w:rFonts w:ascii="Arial" w:hAnsi="Arial" w:cs="Arial"/>
          <w:sz w:val="22"/>
        </w:rPr>
        <w:t xml:space="preserve">im Schullandheim </w:t>
      </w:r>
      <w:r w:rsidR="00875E1E">
        <w:rPr>
          <w:rFonts w:ascii="Arial" w:hAnsi="Arial" w:cs="Arial"/>
          <w:sz w:val="22"/>
        </w:rPr>
        <w:t>Hobbach</w:t>
      </w:r>
      <w:r w:rsidRPr="00B21D3B">
        <w:rPr>
          <w:rFonts w:ascii="Arial" w:hAnsi="Arial" w:cs="Arial"/>
          <w:sz w:val="22"/>
        </w:rPr>
        <w:t xml:space="preserve">, die zur Veröffentlichung </w:t>
      </w:r>
      <w:r w:rsidRPr="00B21D3B">
        <w:rPr>
          <w:rFonts w:ascii="Arial" w:hAnsi="Arial" w:cs="Arial"/>
          <w:b/>
          <w:color w:val="2F5496" w:themeColor="accent1" w:themeShade="BF"/>
          <w:sz w:val="22"/>
        </w:rPr>
        <w:t xml:space="preserve">in Print- und Onlinemedien </w:t>
      </w:r>
      <w:r w:rsidRPr="00B21D3B">
        <w:rPr>
          <w:rFonts w:ascii="Arial" w:hAnsi="Arial" w:cs="Arial"/>
          <w:sz w:val="22"/>
        </w:rPr>
        <w:t>inkl. Social-Media-Kanälen (z.B. Instagram, Facebook, Google+, YouTube, Twitter</w:t>
      </w:r>
      <w:r w:rsidR="00900075">
        <w:rPr>
          <w:rFonts w:ascii="Arial" w:hAnsi="Arial" w:cs="Arial"/>
          <w:sz w:val="22"/>
        </w:rPr>
        <w:t xml:space="preserve">, </w:t>
      </w:r>
      <w:proofErr w:type="spellStart"/>
      <w:r w:rsidR="00900075">
        <w:rPr>
          <w:rFonts w:ascii="Arial" w:hAnsi="Arial" w:cs="Arial"/>
          <w:sz w:val="22"/>
        </w:rPr>
        <w:t>TikTok</w:t>
      </w:r>
      <w:proofErr w:type="spellEnd"/>
      <w:r w:rsidRPr="00B21D3B">
        <w:rPr>
          <w:rFonts w:ascii="Arial" w:hAnsi="Arial" w:cs="Arial"/>
          <w:sz w:val="22"/>
        </w:rPr>
        <w:t xml:space="preserve"> o.ä.) bestimmt sind, auf die aktuellen Hygiene- und Abstandsregeln achten</w:t>
      </w:r>
      <w:r w:rsidR="00900075">
        <w:rPr>
          <w:rFonts w:ascii="Arial" w:hAnsi="Arial" w:cs="Arial"/>
          <w:sz w:val="22"/>
        </w:rPr>
        <w:t xml:space="preserve"> werden</w:t>
      </w:r>
      <w:r w:rsidRPr="00B21D3B">
        <w:rPr>
          <w:rFonts w:ascii="Arial" w:hAnsi="Arial" w:cs="Arial"/>
          <w:sz w:val="22"/>
        </w:rPr>
        <w:t>. Ferner bestätige/n ich/wir das KEINE Bild- und Filmaufnahmen ohne Rücksprache mit Vertretern*innen der Schullandheim Hobbach-Bauersberg gGmbH veröffentlicht werden –</w:t>
      </w:r>
      <w:r w:rsidRPr="00B21D3B">
        <w:rPr>
          <w:rFonts w:ascii="Arial" w:hAnsi="Arial" w:cs="Arial"/>
          <w:b/>
          <w:color w:val="4472C4" w:themeColor="accent1"/>
          <w:sz w:val="22"/>
        </w:rPr>
        <w:t xml:space="preserve"> </w:t>
      </w:r>
      <w:r w:rsidRPr="00B21D3B">
        <w:rPr>
          <w:rFonts w:ascii="Arial" w:hAnsi="Arial" w:cs="Arial"/>
          <w:sz w:val="22"/>
          <w:u w:val="single"/>
        </w:rPr>
        <w:t xml:space="preserve">sofern auf diesen Aufnahmen das Schullandheim </w:t>
      </w:r>
      <w:r w:rsidR="002B1C85">
        <w:rPr>
          <w:rFonts w:ascii="Arial" w:hAnsi="Arial" w:cs="Arial"/>
          <w:sz w:val="22"/>
          <w:u w:val="single"/>
        </w:rPr>
        <w:t>Hobbach</w:t>
      </w:r>
      <w:r w:rsidR="00900075">
        <w:rPr>
          <w:rFonts w:ascii="Arial" w:hAnsi="Arial" w:cs="Arial"/>
          <w:sz w:val="22"/>
          <w:u w:val="single"/>
        </w:rPr>
        <w:t xml:space="preserve"> </w:t>
      </w:r>
      <w:r w:rsidRPr="00B21D3B">
        <w:rPr>
          <w:rFonts w:ascii="Arial" w:hAnsi="Arial" w:cs="Arial"/>
          <w:sz w:val="22"/>
          <w:u w:val="single"/>
        </w:rPr>
        <w:t xml:space="preserve">deutlich erkennbar ist oder das Schullandheim </w:t>
      </w:r>
      <w:r w:rsidR="002B1C85">
        <w:rPr>
          <w:rFonts w:ascii="Arial" w:hAnsi="Arial" w:cs="Arial"/>
          <w:sz w:val="22"/>
          <w:u w:val="single"/>
        </w:rPr>
        <w:t>Hobbach</w:t>
      </w:r>
      <w:r w:rsidRPr="00B21D3B">
        <w:rPr>
          <w:rFonts w:ascii="Arial" w:hAnsi="Arial" w:cs="Arial"/>
          <w:sz w:val="22"/>
          <w:u w:val="single"/>
        </w:rPr>
        <w:t xml:space="preserve"> namentlich genannt wird</w:t>
      </w:r>
      <w:r w:rsidRPr="00B21D3B">
        <w:rPr>
          <w:rFonts w:ascii="Arial" w:hAnsi="Arial" w:cs="Arial"/>
          <w:sz w:val="22"/>
        </w:rPr>
        <w:t>.</w:t>
      </w:r>
    </w:p>
    <w:p w14:paraId="03A99482" w14:textId="77777777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 xml:space="preserve">Diese Maßnahme wird </w:t>
      </w:r>
      <w:proofErr w:type="gramStart"/>
      <w:r w:rsidRPr="00B21D3B">
        <w:rPr>
          <w:rFonts w:ascii="Arial" w:hAnsi="Arial" w:cs="Arial"/>
          <w:sz w:val="22"/>
        </w:rPr>
        <w:t>mit allen Teilnehmer</w:t>
      </w:r>
      <w:proofErr w:type="gramEnd"/>
      <w:r w:rsidRPr="00B21D3B">
        <w:rPr>
          <w:rFonts w:ascii="Arial" w:hAnsi="Arial" w:cs="Arial"/>
          <w:sz w:val="22"/>
        </w:rPr>
        <w:t xml:space="preserve">*innen meiner Gruppe zu Beginn des Schullandheimaufenthaltes durchgesprochen. </w:t>
      </w:r>
    </w:p>
    <w:p w14:paraId="03A99483" w14:textId="77777777" w:rsidR="00B21D3B" w:rsidRDefault="00B21D3B" w:rsidP="00B21D3B">
      <w:pPr>
        <w:spacing w:after="120"/>
        <w:rPr>
          <w:rFonts w:ascii="Arial" w:hAnsi="Arial" w:cs="Arial"/>
        </w:rPr>
      </w:pPr>
    </w:p>
    <w:p w14:paraId="03A99484" w14:textId="77777777" w:rsidR="00B21D3B" w:rsidRPr="00B21D3B" w:rsidRDefault="00B21D3B" w:rsidP="00B21D3B">
      <w:pPr>
        <w:spacing w:after="120"/>
        <w:rPr>
          <w:rFonts w:ascii="Arial" w:hAnsi="Arial" w:cs="Arial"/>
        </w:rPr>
      </w:pPr>
    </w:p>
    <w:p w14:paraId="03A99485" w14:textId="77777777" w:rsidR="00B21D3B" w:rsidRPr="00B21D3B" w:rsidRDefault="00B21D3B" w:rsidP="00B21D3B">
      <w:pPr>
        <w:tabs>
          <w:tab w:val="left" w:pos="5245"/>
        </w:tabs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>___________________________________</w:t>
      </w:r>
      <w:r>
        <w:rPr>
          <w:rFonts w:ascii="Arial" w:hAnsi="Arial" w:cs="Arial"/>
          <w:sz w:val="22"/>
        </w:rPr>
        <w:t xml:space="preserve">  </w:t>
      </w:r>
      <w:r w:rsidRPr="00B21D3B">
        <w:rPr>
          <w:rFonts w:ascii="Arial" w:hAnsi="Arial" w:cs="Arial"/>
          <w:sz w:val="22"/>
        </w:rPr>
        <w:t xml:space="preserve">   _________________________________________</w:t>
      </w:r>
      <w:r w:rsidRPr="00B21D3B">
        <w:rPr>
          <w:rFonts w:ascii="Arial" w:hAnsi="Arial" w:cs="Arial"/>
          <w:sz w:val="22"/>
        </w:rPr>
        <w:br/>
        <w:t>Name des/der Gruppenverantwortliche*n</w:t>
      </w:r>
      <w:r w:rsidRPr="00B21D3B">
        <w:rPr>
          <w:rFonts w:ascii="Arial" w:hAnsi="Arial" w:cs="Arial"/>
          <w:sz w:val="22"/>
        </w:rPr>
        <w:tab/>
        <w:t>Name der Gruppe/Zeitraum des Aufenthalts</w:t>
      </w:r>
    </w:p>
    <w:p w14:paraId="03A99486" w14:textId="77777777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</w:p>
    <w:p w14:paraId="03A99487" w14:textId="77777777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>______________________________________________________________________________</w:t>
      </w:r>
      <w:r w:rsidRPr="00B21D3B">
        <w:rPr>
          <w:rFonts w:ascii="Arial" w:hAnsi="Arial" w:cs="Arial"/>
          <w:sz w:val="22"/>
        </w:rPr>
        <w:br/>
        <w:t>Postanschrift / E-Mail</w:t>
      </w:r>
    </w:p>
    <w:p w14:paraId="03A99488" w14:textId="77777777" w:rsidR="00B21D3B" w:rsidRPr="00B21D3B" w:rsidRDefault="00B21D3B" w:rsidP="00B21D3B">
      <w:pPr>
        <w:spacing w:line="360" w:lineRule="auto"/>
        <w:rPr>
          <w:rFonts w:ascii="Arial" w:hAnsi="Arial" w:cs="Arial"/>
          <w:sz w:val="22"/>
        </w:rPr>
      </w:pPr>
    </w:p>
    <w:p w14:paraId="03A99489" w14:textId="77777777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>__________________________________________</w:t>
      </w:r>
      <w:r w:rsidRPr="00B21D3B">
        <w:rPr>
          <w:rFonts w:ascii="Arial" w:hAnsi="Arial" w:cs="Arial"/>
          <w:sz w:val="22"/>
        </w:rPr>
        <w:br/>
        <w:t xml:space="preserve">Datum / Unterschrift </w:t>
      </w:r>
    </w:p>
    <w:p w14:paraId="03A9948A" w14:textId="77777777" w:rsidR="00B21D3B" w:rsidRDefault="00B21D3B" w:rsidP="00B21D3B">
      <w:pPr>
        <w:spacing w:line="360" w:lineRule="auto"/>
        <w:rPr>
          <w:rFonts w:ascii="Arial" w:hAnsi="Arial" w:cs="Arial"/>
          <w:sz w:val="22"/>
        </w:rPr>
      </w:pPr>
    </w:p>
    <w:p w14:paraId="03A9948B" w14:textId="77777777" w:rsidR="00B21D3B" w:rsidRPr="00B21D3B" w:rsidRDefault="00B21D3B" w:rsidP="00B21D3B">
      <w:pPr>
        <w:spacing w:line="360" w:lineRule="auto"/>
        <w:rPr>
          <w:rFonts w:ascii="Arial" w:hAnsi="Arial" w:cs="Arial"/>
          <w:sz w:val="22"/>
        </w:rPr>
      </w:pPr>
    </w:p>
    <w:p w14:paraId="03A9948C" w14:textId="77777777" w:rsidR="004E1F5D" w:rsidRDefault="00B21D3B" w:rsidP="004E1F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b/>
          <w:color w:val="2F5496" w:themeColor="accent1" w:themeShade="BF"/>
          <w:sz w:val="22"/>
        </w:rPr>
      </w:pPr>
      <w:r w:rsidRPr="00B21D3B">
        <w:rPr>
          <w:rFonts w:ascii="Arial" w:hAnsi="Arial" w:cs="Arial"/>
          <w:b/>
          <w:color w:val="2F5496" w:themeColor="accent1" w:themeShade="BF"/>
          <w:sz w:val="22"/>
        </w:rPr>
        <w:t xml:space="preserve">Bitte </w:t>
      </w:r>
      <w:r>
        <w:rPr>
          <w:rFonts w:ascii="Arial" w:hAnsi="Arial" w:cs="Arial"/>
          <w:b/>
          <w:color w:val="2F5496" w:themeColor="accent1" w:themeShade="BF"/>
          <w:sz w:val="22"/>
        </w:rPr>
        <w:t xml:space="preserve">unbedingt </w:t>
      </w:r>
      <w:r w:rsidRPr="00B21D3B">
        <w:rPr>
          <w:rFonts w:ascii="Arial" w:hAnsi="Arial" w:cs="Arial"/>
          <w:b/>
          <w:color w:val="2F5496" w:themeColor="accent1" w:themeShade="BF"/>
          <w:sz w:val="22"/>
        </w:rPr>
        <w:t xml:space="preserve">gemeinsam mit der Teilnehmermeldung vor dem Aufenthalt im Schullandheim zurücksenden. </w:t>
      </w:r>
    </w:p>
    <w:p w14:paraId="03A9948D" w14:textId="77777777" w:rsidR="004E1F5D" w:rsidRDefault="004E1F5D" w:rsidP="004E1F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b/>
          <w:color w:val="2F5496" w:themeColor="accent1" w:themeShade="BF"/>
          <w:sz w:val="22"/>
        </w:rPr>
      </w:pPr>
    </w:p>
    <w:p w14:paraId="03A9948E" w14:textId="302A77AC" w:rsidR="00B21D3B" w:rsidRPr="00575B74" w:rsidRDefault="004E1F5D" w:rsidP="004E1F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b/>
          <w:color w:val="2F5496" w:themeColor="accent1" w:themeShade="BF"/>
          <w:sz w:val="22"/>
          <w:lang w:val="en-US"/>
        </w:rPr>
      </w:pPr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t xml:space="preserve">Per Fax an </w:t>
      </w:r>
      <w:r w:rsidR="002B1C85">
        <w:rPr>
          <w:rFonts w:ascii="Arial" w:hAnsi="Arial" w:cs="Arial"/>
          <w:b/>
          <w:color w:val="2F5496" w:themeColor="accent1" w:themeShade="BF"/>
          <w:sz w:val="22"/>
          <w:lang w:val="en-US"/>
        </w:rPr>
        <w:t>09374 9711-22</w:t>
      </w:r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t xml:space="preserve"> </w:t>
      </w:r>
      <w:proofErr w:type="spellStart"/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t>oder</w:t>
      </w:r>
      <w:proofErr w:type="spellEnd"/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t xml:space="preserve"> </w:t>
      </w:r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br/>
        <w:t xml:space="preserve">per Mail an </w:t>
      </w:r>
      <w:hyperlink r:id="rId11" w:history="1">
        <w:r w:rsidR="004336A1" w:rsidRPr="00EA4ACB">
          <w:rPr>
            <w:rStyle w:val="Hyperlink"/>
            <w:rFonts w:ascii="Arial" w:hAnsi="Arial" w:cs="Arial"/>
            <w:b/>
            <w:sz w:val="22"/>
            <w:lang w:val="en-US"/>
          </w:rPr>
          <w:t>verwaltung@schullandheim-hobbach.de</w:t>
        </w:r>
      </w:hyperlink>
      <w:r w:rsidR="002B1C85">
        <w:rPr>
          <w:rStyle w:val="Hyperlink"/>
          <w:rFonts w:ascii="Arial" w:hAnsi="Arial" w:cs="Arial"/>
          <w:b/>
          <w:sz w:val="22"/>
          <w:lang w:val="en-US"/>
        </w:rPr>
        <w:t xml:space="preserve"> </w:t>
      </w:r>
    </w:p>
    <w:p w14:paraId="03A9948F" w14:textId="77777777" w:rsidR="00B21D3B" w:rsidRPr="00575B74" w:rsidRDefault="00B21D3B" w:rsidP="00B21D3B">
      <w:pPr>
        <w:jc w:val="center"/>
        <w:rPr>
          <w:rFonts w:ascii="Arial" w:hAnsi="Arial" w:cs="Arial"/>
          <w:sz w:val="22"/>
          <w:lang w:val="en-US"/>
        </w:rPr>
      </w:pPr>
    </w:p>
    <w:p w14:paraId="03A99490" w14:textId="77777777" w:rsidR="00B26D34" w:rsidRPr="00575B74" w:rsidRDefault="00B26D34" w:rsidP="00B21D3B">
      <w:pPr>
        <w:spacing w:after="120"/>
        <w:ind w:left="624" w:hanging="340"/>
        <w:rPr>
          <w:rFonts w:ascii="Arial" w:hAnsi="Arial" w:cs="Arial"/>
          <w:sz w:val="22"/>
          <w:lang w:val="en-US"/>
        </w:rPr>
      </w:pPr>
    </w:p>
    <w:sectPr w:rsidR="00B26D34" w:rsidRPr="00575B74" w:rsidSect="00607E2A">
      <w:pgSz w:w="11906" w:h="16838"/>
      <w:pgMar w:top="1702" w:right="1134" w:bottom="426" w:left="1134" w:header="709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674B7" w14:textId="77777777" w:rsidR="00301C60" w:rsidRDefault="00301C60" w:rsidP="00CC3C97">
      <w:r>
        <w:separator/>
      </w:r>
    </w:p>
  </w:endnote>
  <w:endnote w:type="continuationSeparator" w:id="0">
    <w:p w14:paraId="018EF69A" w14:textId="77777777" w:rsidR="00301C60" w:rsidRDefault="00301C60" w:rsidP="00CC3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oneSansITC T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ns Culottes">
    <w:altName w:val="Calibri"/>
    <w:charset w:val="00"/>
    <w:family w:val="auto"/>
    <w:pitch w:val="variable"/>
    <w:sig w:usb0="00000087" w:usb1="00000000" w:usb2="00000000" w:usb3="00000000" w:csb0="0000009B" w:csb1="00000000"/>
  </w:font>
  <w:font w:name="HelveticaNeue Condensed Condens">
    <w:altName w:val="Arial"/>
    <w:charset w:val="00"/>
    <w:family w:val="auto"/>
    <w:pitch w:val="variable"/>
    <w:sig w:usb0="800000A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99498" w14:textId="4903FE88" w:rsidR="00C637EA" w:rsidRPr="004E1F5D" w:rsidRDefault="004E1F5D">
    <w:pPr>
      <w:pStyle w:val="Fuzeile"/>
      <w:rPr>
        <w:sz w:val="16"/>
        <w:szCs w:val="16"/>
      </w:rPr>
    </w:pPr>
    <w:r w:rsidRPr="004E1F5D">
      <w:rPr>
        <w:sz w:val="16"/>
        <w:szCs w:val="16"/>
      </w:rPr>
      <w:fldChar w:fldCharType="begin"/>
    </w:r>
    <w:r w:rsidRPr="004E1F5D">
      <w:rPr>
        <w:sz w:val="16"/>
        <w:szCs w:val="16"/>
      </w:rPr>
      <w:instrText xml:space="preserve"> FILENAME \* MERGEFORMAT </w:instrText>
    </w:r>
    <w:r w:rsidRPr="004E1F5D">
      <w:rPr>
        <w:sz w:val="16"/>
        <w:szCs w:val="16"/>
      </w:rPr>
      <w:fldChar w:fldCharType="separate"/>
    </w:r>
    <w:r w:rsidR="0050022A">
      <w:rPr>
        <w:noProof/>
        <w:sz w:val="16"/>
        <w:szCs w:val="16"/>
      </w:rPr>
      <w:t>2021-11_Empfangsbestätigung_Schutzkonzept_Hobbach</w:t>
    </w:r>
    <w:r w:rsidRPr="004E1F5D">
      <w:rPr>
        <w:sz w:val="16"/>
        <w:szCs w:val="16"/>
      </w:rPr>
      <w:fldChar w:fldCharType="end"/>
    </w:r>
    <w:r w:rsidR="00C637EA" w:rsidRPr="004E1F5D">
      <w:rPr>
        <w:noProof/>
        <w:sz w:val="16"/>
        <w:szCs w:val="16"/>
        <w:lang w:eastAsia="de-DE"/>
      </w:rPr>
      <mc:AlternateContent>
        <mc:Choice Requires="wps">
          <w:drawing>
            <wp:anchor distT="4294967294" distB="4294967294" distL="114300" distR="114300" simplePos="0" relativeHeight="251655680" behindDoc="0" locked="0" layoutInCell="1" allowOverlap="1" wp14:anchorId="03A994A3" wp14:editId="03A994A4">
              <wp:simplePos x="0" y="0"/>
              <wp:positionH relativeFrom="column">
                <wp:posOffset>-52070</wp:posOffset>
              </wp:positionH>
              <wp:positionV relativeFrom="paragraph">
                <wp:posOffset>172084</wp:posOffset>
              </wp:positionV>
              <wp:extent cx="6160770" cy="0"/>
              <wp:effectExtent l="0" t="0" r="11430" b="0"/>
              <wp:wrapNone/>
              <wp:docPr id="6" name="Gerader Verbinde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16077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FA52A1" id="Gerader Verbinder 6" o:spid="_x0000_s1026" style="position:absolute;flip:y;z-index:251655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4.1pt,13.55pt" to="481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" strokecolor="#a5a5a5 [2092]" strokeweight=".5pt">
              <v:stroke joinstyle="miter"/>
              <o:lock v:ext="edit" shapetype="f"/>
            </v:line>
          </w:pict>
        </mc:Fallback>
      </mc:AlternateContent>
    </w:r>
  </w:p>
  <w:p w14:paraId="03A99499" w14:textId="77777777" w:rsidR="00C637EA" w:rsidRPr="00B26D34" w:rsidRDefault="00C637EA" w:rsidP="00B26D34">
    <w:pPr>
      <w:pStyle w:val="Fuzeile"/>
      <w:jc w:val="right"/>
      <w:rPr>
        <w:sz w:val="20"/>
        <w:szCs w:val="20"/>
      </w:rPr>
    </w:pPr>
    <w:r w:rsidRPr="00B26D34">
      <w:rPr>
        <w:sz w:val="20"/>
        <w:szCs w:val="20"/>
      </w:rPr>
      <w:t xml:space="preserve">Seite </w:t>
    </w:r>
    <w:r w:rsidRPr="00B26D34">
      <w:rPr>
        <w:b/>
        <w:bCs/>
        <w:sz w:val="20"/>
        <w:szCs w:val="20"/>
      </w:rPr>
      <w:fldChar w:fldCharType="begin"/>
    </w:r>
    <w:r w:rsidRPr="00B26D34">
      <w:rPr>
        <w:b/>
        <w:bCs/>
        <w:sz w:val="20"/>
        <w:szCs w:val="20"/>
      </w:rPr>
      <w:instrText>PAGE  \* Arabic  \* MERGEFORMAT</w:instrText>
    </w:r>
    <w:r w:rsidRPr="00B26D34">
      <w:rPr>
        <w:b/>
        <w:bCs/>
        <w:sz w:val="20"/>
        <w:szCs w:val="20"/>
      </w:rPr>
      <w:fldChar w:fldCharType="separate"/>
    </w:r>
    <w:r w:rsidR="009A6486">
      <w:rPr>
        <w:b/>
        <w:bCs/>
        <w:noProof/>
        <w:sz w:val="20"/>
        <w:szCs w:val="20"/>
      </w:rPr>
      <w:t>2</w:t>
    </w:r>
    <w:r w:rsidRPr="00B26D34">
      <w:rPr>
        <w:b/>
        <w:bCs/>
        <w:sz w:val="20"/>
        <w:szCs w:val="20"/>
      </w:rPr>
      <w:fldChar w:fldCharType="end"/>
    </w:r>
    <w:r w:rsidRPr="00B26D34">
      <w:rPr>
        <w:sz w:val="20"/>
        <w:szCs w:val="20"/>
      </w:rPr>
      <w:t xml:space="preserve"> von </w:t>
    </w:r>
    <w:fldSimple w:instr="NUMPAGES  \* Arabic  \* MERGEFORMAT">
      <w:r w:rsidR="009A6486" w:rsidRPr="009A6486">
        <w:rPr>
          <w:b/>
          <w:bCs/>
          <w:noProof/>
          <w:sz w:val="20"/>
          <w:szCs w:val="20"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994A0" w14:textId="6748E7B9" w:rsidR="00C637EA" w:rsidRPr="005B2EB3" w:rsidRDefault="001B3AC0" w:rsidP="005B2EB3">
    <w:pPr>
      <w:pStyle w:val="Fuzeile"/>
    </w:pPr>
    <w:r w:rsidRPr="005B2EB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3A994AB" wp14:editId="21F3457F">
              <wp:simplePos x="0" y="0"/>
              <wp:positionH relativeFrom="margin">
                <wp:align>left</wp:align>
              </wp:positionH>
              <wp:positionV relativeFrom="paragraph">
                <wp:posOffset>-57785</wp:posOffset>
              </wp:positionV>
              <wp:extent cx="1900555" cy="717550"/>
              <wp:effectExtent l="0" t="0" r="0" b="6350"/>
              <wp:wrapNone/>
              <wp:docPr id="13" name="Textfeld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0555" cy="717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994B1" w14:textId="77777777" w:rsidR="005B2EB3" w:rsidRPr="00EE1B6E" w:rsidRDefault="005B2EB3" w:rsidP="00B9685C">
                          <w:pP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</w:pPr>
                          <w:r w:rsidRPr="00EE1B6E"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t xml:space="preserve">Schullandheim Hobbach-Bauersberg gGmbH </w:t>
                          </w:r>
                          <w: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br/>
                          </w:r>
                          <w:r w:rsidRPr="00EE1B6E"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t>Geschäftsführer: Markus Seibel</w:t>
                          </w:r>
                          <w: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br/>
                          </w:r>
                          <w:r w:rsidRPr="00EE1B6E"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t>HRB 15113 Amtsgericht Aschaffenburg</w:t>
                          </w:r>
                        </w:p>
                        <w:p w14:paraId="03A994B2" w14:textId="77777777" w:rsidR="005B2EB3" w:rsidRPr="00EE1B6E" w:rsidRDefault="005B2EB3" w:rsidP="00B9685C">
                          <w:pP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994AB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27" type="#_x0000_t202" style="position:absolute;margin-left:0;margin-top:-4.55pt;width:149.65pt;height:56.5pt;z-index:2516669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" filled="f" stroked="f" strokeweight=".5pt">
              <v:textbox>
                <w:txbxContent>
                  <w:p w14:paraId="03A994B1" w14:textId="77777777" w:rsidR="005B2EB3" w:rsidRPr="00EE1B6E" w:rsidRDefault="005B2EB3" w:rsidP="00B9685C">
                    <w:pP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</w:pPr>
                    <w:r w:rsidRPr="00EE1B6E"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t xml:space="preserve">Schullandheim Hobbach-Bauersberg gGmbH </w:t>
                    </w:r>
                    <w: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br/>
                    </w:r>
                    <w:r w:rsidRPr="00EE1B6E"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t>Geschäftsführer: Markus Seibel</w:t>
                    </w:r>
                    <w: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br/>
                    </w:r>
                    <w:r w:rsidRPr="00EE1B6E"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t>HRB 15113 Amtsgericht Aschaffenburg</w:t>
                    </w:r>
                  </w:p>
                  <w:p w14:paraId="03A994B2" w14:textId="77777777" w:rsidR="005B2EB3" w:rsidRPr="00EE1B6E" w:rsidRDefault="005B2EB3" w:rsidP="00B9685C">
                    <w:pP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B2EB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3A994AD" wp14:editId="197961FA">
              <wp:simplePos x="0" y="0"/>
              <wp:positionH relativeFrom="column">
                <wp:posOffset>1915795</wp:posOffset>
              </wp:positionH>
              <wp:positionV relativeFrom="paragraph">
                <wp:posOffset>-55245</wp:posOffset>
              </wp:positionV>
              <wp:extent cx="1900555" cy="504825"/>
              <wp:effectExtent l="0" t="0" r="0" b="0"/>
              <wp:wrapNone/>
              <wp:docPr id="14" name="Textfeld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0555" cy="504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994B3" w14:textId="77777777" w:rsidR="005B2EB3" w:rsidRPr="00EE1B6E" w:rsidRDefault="005B2EB3" w:rsidP="005B2EB3">
                          <w:pP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</w:pPr>
                          <w:r w:rsidRPr="00EE1B6E"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t xml:space="preserve">Sparkasse Aschaffenburg-Alzenau </w:t>
                          </w:r>
                          <w: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br/>
                          </w:r>
                          <w:r w:rsidRPr="00EE1B6E"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t xml:space="preserve">IBAN: DE66 7955 0000 0012 5436 41 </w:t>
                          </w:r>
                          <w: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br/>
                          </w:r>
                          <w:r w:rsidRPr="00EE1B6E"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t>BIC: BYLADEM1ASA</w:t>
                          </w:r>
                          <w: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br/>
                          </w:r>
                        </w:p>
                        <w:p w14:paraId="03A994B4" w14:textId="77777777" w:rsidR="005B2EB3" w:rsidRPr="00EE1B6E" w:rsidRDefault="005B2EB3" w:rsidP="005B2EB3">
                          <w:pP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A994AD" id="Textfeld 14" o:spid="_x0000_s1028" type="#_x0000_t202" style="position:absolute;margin-left:150.85pt;margin-top:-4.35pt;width:149.65pt;height:39.7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" filled="f" stroked="f" strokeweight=".5pt">
              <v:textbox>
                <w:txbxContent>
                  <w:p w14:paraId="03A994B3" w14:textId="77777777" w:rsidR="005B2EB3" w:rsidRPr="00EE1B6E" w:rsidRDefault="005B2EB3" w:rsidP="005B2EB3">
                    <w:pP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</w:pPr>
                    <w:r w:rsidRPr="00EE1B6E"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t xml:space="preserve">Sparkasse Aschaffenburg-Alzenau </w:t>
                    </w:r>
                    <w: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br/>
                    </w:r>
                    <w:r w:rsidRPr="00EE1B6E"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t xml:space="preserve">IBAN: DE66 7955 0000 0012 5436 41 </w:t>
                    </w:r>
                    <w: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br/>
                    </w:r>
                    <w:r w:rsidRPr="00EE1B6E"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t>BIC: BYLADEM1ASA</w:t>
                    </w:r>
                    <w: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br/>
                    </w:r>
                  </w:p>
                  <w:p w14:paraId="03A994B4" w14:textId="77777777" w:rsidR="005B2EB3" w:rsidRPr="00EE1B6E" w:rsidRDefault="005B2EB3" w:rsidP="005B2EB3">
                    <w:pP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5B2EB3" w:rsidRPr="005B2EB3">
      <w:rPr>
        <w:noProof/>
        <w:lang w:eastAsia="de-DE"/>
      </w:rPr>
      <w:drawing>
        <wp:anchor distT="0" distB="0" distL="114300" distR="114300" simplePos="0" relativeHeight="251670016" behindDoc="0" locked="0" layoutInCell="1" allowOverlap="1" wp14:anchorId="03A994A9" wp14:editId="505093DB">
          <wp:simplePos x="0" y="0"/>
          <wp:positionH relativeFrom="column">
            <wp:posOffset>5132070</wp:posOffset>
          </wp:positionH>
          <wp:positionV relativeFrom="paragraph">
            <wp:posOffset>15240</wp:posOffset>
          </wp:positionV>
          <wp:extent cx="1327785" cy="443865"/>
          <wp:effectExtent l="0" t="0" r="5715" b="635"/>
          <wp:wrapNone/>
          <wp:docPr id="15" name="Grafik 26">
            <a:extLst xmlns:a="http://schemas.openxmlformats.org/drawingml/2006/main">
              <a:ext uri="{FF2B5EF4-FFF2-40B4-BE49-F238E27FC236}">
                <a16:creationId xmlns:a16="http://schemas.microsoft.com/office/drawing/2014/main" id="{3933EF46-D0FA-764A-8143-5A4F87E106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Grafik 26">
                    <a:extLst>
                      <a:ext uri="{FF2B5EF4-FFF2-40B4-BE49-F238E27FC236}">
                        <a16:creationId xmlns:a16="http://schemas.microsoft.com/office/drawing/2014/main" id="{3933EF46-D0FA-764A-8143-5A4F87E106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2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785" cy="443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5E3C0" w14:textId="77777777" w:rsidR="00301C60" w:rsidRDefault="00301C60" w:rsidP="00CC3C97">
      <w:r>
        <w:separator/>
      </w:r>
    </w:p>
  </w:footnote>
  <w:footnote w:type="continuationSeparator" w:id="0">
    <w:p w14:paraId="011F24D6" w14:textId="77777777" w:rsidR="00301C60" w:rsidRDefault="00301C60" w:rsidP="00CC3C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99496" w14:textId="77777777" w:rsidR="00C637EA" w:rsidRPr="000808AB" w:rsidRDefault="007006D3" w:rsidP="000808A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6160" behindDoc="1" locked="0" layoutInCell="1" allowOverlap="1" wp14:anchorId="03A994A1" wp14:editId="03A994A2">
          <wp:simplePos x="0" y="0"/>
          <wp:positionH relativeFrom="column">
            <wp:posOffset>-685800</wp:posOffset>
          </wp:positionH>
          <wp:positionV relativeFrom="paragraph">
            <wp:posOffset>-427355</wp:posOffset>
          </wp:positionV>
          <wp:extent cx="7560000" cy="162883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628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9949A" w14:textId="31B3B2B6" w:rsidR="00C637EA" w:rsidRDefault="008B68A5">
    <w:pPr>
      <w:pStyle w:val="Kopfzeile"/>
    </w:pPr>
    <w:r w:rsidRPr="00BE479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55DBBD24" wp14:editId="69F403C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175760" cy="1153160"/>
              <wp:effectExtent l="0" t="0" r="0" b="0"/>
              <wp:wrapNone/>
              <wp:docPr id="3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5760" cy="1153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D52C2" w14:textId="77777777" w:rsidR="008B68A5" w:rsidRPr="001B3AC0" w:rsidRDefault="008B68A5" w:rsidP="008B68A5">
                          <w:pPr>
                            <w:pStyle w:val="Kopfzeile"/>
                            <w:rPr>
                              <w:rFonts w:ascii="Sans Culottes" w:hAnsi="Sans Culottes"/>
                              <w:color w:val="003E75"/>
                              <w:sz w:val="44"/>
                              <w:szCs w:val="44"/>
                            </w:rPr>
                          </w:pPr>
                          <w:r w:rsidRPr="001B3AC0">
                            <w:rPr>
                              <w:rFonts w:ascii="Sans Culottes" w:hAnsi="Sans Culottes"/>
                              <w:color w:val="003E75"/>
                              <w:sz w:val="44"/>
                              <w:szCs w:val="44"/>
                            </w:rPr>
                            <w:t>Schullandheim Hobbach</w:t>
                          </w:r>
                        </w:p>
                        <w:p w14:paraId="1BBCB68B" w14:textId="77777777" w:rsidR="008B68A5" w:rsidRPr="001B3AC0" w:rsidRDefault="008B68A5" w:rsidP="008B68A5">
                          <w:pPr>
                            <w:pStyle w:val="Kopfzeile"/>
                            <w:rPr>
                              <w:rFonts w:ascii="Sans Culottes" w:hAnsi="Sans Culottes"/>
                              <w:color w:val="003E75"/>
                              <w:sz w:val="28"/>
                              <w:szCs w:val="28"/>
                            </w:rPr>
                          </w:pPr>
                          <w:r w:rsidRPr="001B3AC0">
                            <w:rPr>
                              <w:rFonts w:ascii="Sans Culottes" w:hAnsi="Sans Culottes"/>
                              <w:color w:val="003E75"/>
                              <w:sz w:val="28"/>
                              <w:szCs w:val="28"/>
                            </w:rPr>
                            <w:t>Roland-Eller-Umweltzentrum</w:t>
                          </w:r>
                          <w:r w:rsidRPr="001B3AC0">
                            <w:rPr>
                              <w:rFonts w:ascii="Sans Culottes" w:hAnsi="Sans Culottes"/>
                              <w:color w:val="003E75"/>
                              <w:sz w:val="28"/>
                              <w:szCs w:val="28"/>
                            </w:rPr>
                            <w:br/>
                            <w:t>TeamPark Hobbach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DBBD2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0;margin-top:-.05pt;width:328.8pt;height:90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" filled="f" stroked="f">
              <v:textbox inset=",7.2pt,,7.2pt">
                <w:txbxContent>
                  <w:p w14:paraId="4EDD52C2" w14:textId="77777777" w:rsidR="008B68A5" w:rsidRPr="001B3AC0" w:rsidRDefault="008B68A5" w:rsidP="008B68A5">
                    <w:pPr>
                      <w:pStyle w:val="Kopfzeile"/>
                      <w:rPr>
                        <w:rFonts w:ascii="Sans Culottes" w:hAnsi="Sans Culottes"/>
                        <w:color w:val="003E75"/>
                        <w:sz w:val="44"/>
                        <w:szCs w:val="44"/>
                      </w:rPr>
                    </w:pPr>
                    <w:r w:rsidRPr="001B3AC0">
                      <w:rPr>
                        <w:rFonts w:ascii="Sans Culottes" w:hAnsi="Sans Culottes"/>
                        <w:color w:val="003E75"/>
                        <w:sz w:val="44"/>
                        <w:szCs w:val="44"/>
                      </w:rPr>
                      <w:t>Schullandheim Hobbach</w:t>
                    </w:r>
                  </w:p>
                  <w:p w14:paraId="1BBCB68B" w14:textId="77777777" w:rsidR="008B68A5" w:rsidRPr="001B3AC0" w:rsidRDefault="008B68A5" w:rsidP="008B68A5">
                    <w:pPr>
                      <w:pStyle w:val="Kopfzeile"/>
                      <w:rPr>
                        <w:rFonts w:ascii="Sans Culottes" w:hAnsi="Sans Culottes"/>
                        <w:color w:val="003E75"/>
                        <w:sz w:val="28"/>
                        <w:szCs w:val="28"/>
                      </w:rPr>
                    </w:pPr>
                    <w:r w:rsidRPr="001B3AC0">
                      <w:rPr>
                        <w:rFonts w:ascii="Sans Culottes" w:hAnsi="Sans Culottes"/>
                        <w:color w:val="003E75"/>
                        <w:sz w:val="28"/>
                        <w:szCs w:val="28"/>
                      </w:rPr>
                      <w:t>Roland-Eller-Umweltzentrum</w:t>
                    </w:r>
                    <w:r w:rsidRPr="001B3AC0">
                      <w:rPr>
                        <w:rFonts w:ascii="Sans Culottes" w:hAnsi="Sans Culottes"/>
                        <w:color w:val="003E75"/>
                        <w:sz w:val="28"/>
                        <w:szCs w:val="28"/>
                      </w:rPr>
                      <w:br/>
                      <w:t>TeamPark Hobbach</w:t>
                    </w:r>
                  </w:p>
                </w:txbxContent>
              </v:textbox>
            </v:shape>
          </w:pict>
        </mc:Fallback>
      </mc:AlternateContent>
    </w:r>
    <w:r w:rsidR="001560CF" w:rsidRPr="00BE479A">
      <w:rPr>
        <w:noProof/>
        <w:lang w:eastAsia="de-DE"/>
      </w:rPr>
      <w:drawing>
        <wp:anchor distT="0" distB="0" distL="114300" distR="114300" simplePos="0" relativeHeight="251672064" behindDoc="1" locked="0" layoutInCell="1" allowOverlap="1" wp14:anchorId="03A994A7" wp14:editId="68CB0074">
          <wp:simplePos x="0" y="0"/>
          <wp:positionH relativeFrom="column">
            <wp:posOffset>-739140</wp:posOffset>
          </wp:positionH>
          <wp:positionV relativeFrom="paragraph">
            <wp:posOffset>-469900</wp:posOffset>
          </wp:positionV>
          <wp:extent cx="7645400" cy="1599565"/>
          <wp:effectExtent l="0" t="0" r="0" b="63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5400" cy="1599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A9949B" w14:textId="77777777" w:rsidR="00C637EA" w:rsidRDefault="00C637EA" w:rsidP="001560CF">
    <w:pPr>
      <w:pStyle w:val="Kopfzeile"/>
    </w:pPr>
  </w:p>
  <w:p w14:paraId="03A9949C" w14:textId="77777777" w:rsidR="00C637EA" w:rsidRDefault="00C637EA">
    <w:pPr>
      <w:pStyle w:val="Kopfzeile"/>
    </w:pPr>
  </w:p>
  <w:p w14:paraId="03A9949D" w14:textId="77777777" w:rsidR="00C637EA" w:rsidRDefault="00C637EA">
    <w:pPr>
      <w:pStyle w:val="Kopfzeile"/>
    </w:pPr>
  </w:p>
  <w:p w14:paraId="03A9949E" w14:textId="77777777" w:rsidR="00C637EA" w:rsidRDefault="00C637EA">
    <w:pPr>
      <w:pStyle w:val="Kopfzeile"/>
    </w:pPr>
  </w:p>
  <w:p w14:paraId="03A9949F" w14:textId="77777777" w:rsidR="00C637EA" w:rsidRDefault="00C637E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19D1"/>
    <w:multiLevelType w:val="hybridMultilevel"/>
    <w:tmpl w:val="1ACC5B3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45EC6"/>
    <w:multiLevelType w:val="hybridMultilevel"/>
    <w:tmpl w:val="311E971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6912DE"/>
    <w:multiLevelType w:val="hybridMultilevel"/>
    <w:tmpl w:val="9DAEC93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7908B00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637CFE"/>
    <w:multiLevelType w:val="hybridMultilevel"/>
    <w:tmpl w:val="E0362B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4126F"/>
    <w:multiLevelType w:val="hybridMultilevel"/>
    <w:tmpl w:val="DA1A959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DE4B59"/>
    <w:multiLevelType w:val="hybridMultilevel"/>
    <w:tmpl w:val="4EB61BB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5AC784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E25A77"/>
    <w:multiLevelType w:val="hybridMultilevel"/>
    <w:tmpl w:val="98929B6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302730"/>
    <w:multiLevelType w:val="hybridMultilevel"/>
    <w:tmpl w:val="40127F1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A04206"/>
    <w:multiLevelType w:val="hybridMultilevel"/>
    <w:tmpl w:val="4E44139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522913"/>
    <w:multiLevelType w:val="hybridMultilevel"/>
    <w:tmpl w:val="FB00D86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F1440B"/>
    <w:multiLevelType w:val="hybridMultilevel"/>
    <w:tmpl w:val="2E5A7F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8D2125"/>
    <w:multiLevelType w:val="hybridMultilevel"/>
    <w:tmpl w:val="96083C4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CC432A"/>
    <w:multiLevelType w:val="hybridMultilevel"/>
    <w:tmpl w:val="E0909C0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3048F6"/>
    <w:multiLevelType w:val="hybridMultilevel"/>
    <w:tmpl w:val="A4F00A30"/>
    <w:lvl w:ilvl="0" w:tplc="C318EF08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40F32"/>
    <w:multiLevelType w:val="hybridMultilevel"/>
    <w:tmpl w:val="CBD0926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AA130A3"/>
    <w:multiLevelType w:val="hybridMultilevel"/>
    <w:tmpl w:val="C0807CC0"/>
    <w:lvl w:ilvl="0" w:tplc="C7A47B82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A628F"/>
    <w:multiLevelType w:val="hybridMultilevel"/>
    <w:tmpl w:val="2DDE2130"/>
    <w:lvl w:ilvl="0" w:tplc="F3BAD1D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8042AA"/>
    <w:multiLevelType w:val="hybridMultilevel"/>
    <w:tmpl w:val="513827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5873E3"/>
    <w:multiLevelType w:val="hybridMultilevel"/>
    <w:tmpl w:val="21565F8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908B00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C50A47"/>
    <w:multiLevelType w:val="hybridMultilevel"/>
    <w:tmpl w:val="D26E5BA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016DC6"/>
    <w:multiLevelType w:val="hybridMultilevel"/>
    <w:tmpl w:val="D5467E4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908B00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D05000"/>
    <w:multiLevelType w:val="hybridMultilevel"/>
    <w:tmpl w:val="43FECDD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4BE7218"/>
    <w:multiLevelType w:val="hybridMultilevel"/>
    <w:tmpl w:val="BD62DA7A"/>
    <w:lvl w:ilvl="0" w:tplc="04070005">
      <w:start w:val="1"/>
      <w:numFmt w:val="bullet"/>
      <w:lvlText w:val=""/>
      <w:lvlJc w:val="left"/>
      <w:pPr>
        <w:ind w:left="72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3" w15:restartNumberingAfterBreak="0">
    <w:nsid w:val="453C5C2B"/>
    <w:multiLevelType w:val="multilevel"/>
    <w:tmpl w:val="31F86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F72DA2"/>
    <w:multiLevelType w:val="hybridMultilevel"/>
    <w:tmpl w:val="E47A9FD2"/>
    <w:lvl w:ilvl="0" w:tplc="FE28F23E"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5" w15:restartNumberingAfterBreak="0">
    <w:nsid w:val="474D1FCD"/>
    <w:multiLevelType w:val="hybridMultilevel"/>
    <w:tmpl w:val="5C7692E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5A3EAB"/>
    <w:multiLevelType w:val="hybridMultilevel"/>
    <w:tmpl w:val="B81EF4B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BD38E6"/>
    <w:multiLevelType w:val="hybridMultilevel"/>
    <w:tmpl w:val="39DAD72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253172"/>
    <w:multiLevelType w:val="hybridMultilevel"/>
    <w:tmpl w:val="41ACB494"/>
    <w:lvl w:ilvl="0" w:tplc="0407000F">
      <w:start w:val="1"/>
      <w:numFmt w:val="decimal"/>
      <w:lvlText w:val="%1."/>
      <w:lvlJc w:val="left"/>
      <w:pPr>
        <w:ind w:left="363" w:hanging="360"/>
      </w:pPr>
    </w:lvl>
    <w:lvl w:ilvl="1" w:tplc="04070019" w:tentative="1">
      <w:start w:val="1"/>
      <w:numFmt w:val="lowerLetter"/>
      <w:lvlText w:val="%2."/>
      <w:lvlJc w:val="left"/>
      <w:pPr>
        <w:ind w:left="1083" w:hanging="360"/>
      </w:pPr>
    </w:lvl>
    <w:lvl w:ilvl="2" w:tplc="0407001B" w:tentative="1">
      <w:start w:val="1"/>
      <w:numFmt w:val="lowerRoman"/>
      <w:lvlText w:val="%3."/>
      <w:lvlJc w:val="right"/>
      <w:pPr>
        <w:ind w:left="1803" w:hanging="180"/>
      </w:pPr>
    </w:lvl>
    <w:lvl w:ilvl="3" w:tplc="0407000F" w:tentative="1">
      <w:start w:val="1"/>
      <w:numFmt w:val="decimal"/>
      <w:lvlText w:val="%4."/>
      <w:lvlJc w:val="left"/>
      <w:pPr>
        <w:ind w:left="2523" w:hanging="360"/>
      </w:pPr>
    </w:lvl>
    <w:lvl w:ilvl="4" w:tplc="04070019" w:tentative="1">
      <w:start w:val="1"/>
      <w:numFmt w:val="lowerLetter"/>
      <w:lvlText w:val="%5."/>
      <w:lvlJc w:val="left"/>
      <w:pPr>
        <w:ind w:left="3243" w:hanging="360"/>
      </w:pPr>
    </w:lvl>
    <w:lvl w:ilvl="5" w:tplc="0407001B" w:tentative="1">
      <w:start w:val="1"/>
      <w:numFmt w:val="lowerRoman"/>
      <w:lvlText w:val="%6."/>
      <w:lvlJc w:val="right"/>
      <w:pPr>
        <w:ind w:left="3963" w:hanging="180"/>
      </w:pPr>
    </w:lvl>
    <w:lvl w:ilvl="6" w:tplc="0407000F" w:tentative="1">
      <w:start w:val="1"/>
      <w:numFmt w:val="decimal"/>
      <w:lvlText w:val="%7."/>
      <w:lvlJc w:val="left"/>
      <w:pPr>
        <w:ind w:left="4683" w:hanging="360"/>
      </w:pPr>
    </w:lvl>
    <w:lvl w:ilvl="7" w:tplc="04070019" w:tentative="1">
      <w:start w:val="1"/>
      <w:numFmt w:val="lowerLetter"/>
      <w:lvlText w:val="%8."/>
      <w:lvlJc w:val="left"/>
      <w:pPr>
        <w:ind w:left="5403" w:hanging="360"/>
      </w:pPr>
    </w:lvl>
    <w:lvl w:ilvl="8" w:tplc="0407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9" w15:restartNumberingAfterBreak="0">
    <w:nsid w:val="608D44D8"/>
    <w:multiLevelType w:val="hybridMultilevel"/>
    <w:tmpl w:val="8560217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F8186B"/>
    <w:multiLevelType w:val="hybridMultilevel"/>
    <w:tmpl w:val="0534F6F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0"/>
  </w:num>
  <w:num w:numId="3">
    <w:abstractNumId w:val="1"/>
  </w:num>
  <w:num w:numId="4">
    <w:abstractNumId w:val="5"/>
  </w:num>
  <w:num w:numId="5">
    <w:abstractNumId w:val="24"/>
  </w:num>
  <w:num w:numId="6">
    <w:abstractNumId w:val="9"/>
  </w:num>
  <w:num w:numId="7">
    <w:abstractNumId w:val="25"/>
  </w:num>
  <w:num w:numId="8">
    <w:abstractNumId w:val="27"/>
  </w:num>
  <w:num w:numId="9">
    <w:abstractNumId w:val="15"/>
  </w:num>
  <w:num w:numId="10">
    <w:abstractNumId w:val="2"/>
  </w:num>
  <w:num w:numId="11">
    <w:abstractNumId w:val="22"/>
  </w:num>
  <w:num w:numId="12">
    <w:abstractNumId w:val="23"/>
  </w:num>
  <w:num w:numId="13">
    <w:abstractNumId w:val="20"/>
  </w:num>
  <w:num w:numId="14">
    <w:abstractNumId w:val="7"/>
  </w:num>
  <w:num w:numId="15">
    <w:abstractNumId w:val="12"/>
  </w:num>
  <w:num w:numId="16">
    <w:abstractNumId w:val="18"/>
  </w:num>
  <w:num w:numId="17">
    <w:abstractNumId w:val="19"/>
  </w:num>
  <w:num w:numId="18">
    <w:abstractNumId w:val="29"/>
  </w:num>
  <w:num w:numId="19">
    <w:abstractNumId w:val="26"/>
  </w:num>
  <w:num w:numId="20">
    <w:abstractNumId w:val="21"/>
  </w:num>
  <w:num w:numId="21">
    <w:abstractNumId w:val="3"/>
  </w:num>
  <w:num w:numId="22">
    <w:abstractNumId w:val="10"/>
  </w:num>
  <w:num w:numId="23">
    <w:abstractNumId w:val="28"/>
  </w:num>
  <w:num w:numId="24">
    <w:abstractNumId w:val="6"/>
  </w:num>
  <w:num w:numId="25">
    <w:abstractNumId w:val="0"/>
  </w:num>
  <w:num w:numId="26">
    <w:abstractNumId w:val="8"/>
  </w:num>
  <w:num w:numId="27">
    <w:abstractNumId w:val="4"/>
  </w:num>
  <w:num w:numId="28">
    <w:abstractNumId w:val="11"/>
  </w:num>
  <w:num w:numId="29">
    <w:abstractNumId w:val="14"/>
  </w:num>
  <w:num w:numId="30">
    <w:abstractNumId w:val="16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42D"/>
    <w:rsid w:val="00014FAF"/>
    <w:rsid w:val="00047A70"/>
    <w:rsid w:val="000808AB"/>
    <w:rsid w:val="00084DCA"/>
    <w:rsid w:val="000A0141"/>
    <w:rsid w:val="000A0609"/>
    <w:rsid w:val="000A3955"/>
    <w:rsid w:val="000A3A3A"/>
    <w:rsid w:val="000B6ECF"/>
    <w:rsid w:val="000C122A"/>
    <w:rsid w:val="000D611D"/>
    <w:rsid w:val="000E303C"/>
    <w:rsid w:val="000E72BF"/>
    <w:rsid w:val="00106D9C"/>
    <w:rsid w:val="00116E44"/>
    <w:rsid w:val="001204AA"/>
    <w:rsid w:val="0013416D"/>
    <w:rsid w:val="00135EE1"/>
    <w:rsid w:val="001403A9"/>
    <w:rsid w:val="001452E7"/>
    <w:rsid w:val="001560CF"/>
    <w:rsid w:val="0016767A"/>
    <w:rsid w:val="0018338C"/>
    <w:rsid w:val="00190D07"/>
    <w:rsid w:val="001B3AC0"/>
    <w:rsid w:val="001C15CC"/>
    <w:rsid w:val="001C46AD"/>
    <w:rsid w:val="001C6853"/>
    <w:rsid w:val="001E3118"/>
    <w:rsid w:val="001E339C"/>
    <w:rsid w:val="002028A5"/>
    <w:rsid w:val="002268EC"/>
    <w:rsid w:val="00237616"/>
    <w:rsid w:val="00257935"/>
    <w:rsid w:val="002664A4"/>
    <w:rsid w:val="00271486"/>
    <w:rsid w:val="00277375"/>
    <w:rsid w:val="00283944"/>
    <w:rsid w:val="002840E1"/>
    <w:rsid w:val="002B1C85"/>
    <w:rsid w:val="002E3639"/>
    <w:rsid w:val="00301C60"/>
    <w:rsid w:val="00317779"/>
    <w:rsid w:val="00331C6B"/>
    <w:rsid w:val="0033482E"/>
    <w:rsid w:val="00334A88"/>
    <w:rsid w:val="00354AE4"/>
    <w:rsid w:val="003825F0"/>
    <w:rsid w:val="003E6FAB"/>
    <w:rsid w:val="003F328D"/>
    <w:rsid w:val="00410E0D"/>
    <w:rsid w:val="0041512D"/>
    <w:rsid w:val="00421D25"/>
    <w:rsid w:val="0042248B"/>
    <w:rsid w:val="004260D7"/>
    <w:rsid w:val="004315A7"/>
    <w:rsid w:val="004336A1"/>
    <w:rsid w:val="004370DD"/>
    <w:rsid w:val="004500D4"/>
    <w:rsid w:val="00452DEE"/>
    <w:rsid w:val="00452FEB"/>
    <w:rsid w:val="00455869"/>
    <w:rsid w:val="00476E90"/>
    <w:rsid w:val="00481B64"/>
    <w:rsid w:val="004927E6"/>
    <w:rsid w:val="00492EF9"/>
    <w:rsid w:val="00496E95"/>
    <w:rsid w:val="00497FA7"/>
    <w:rsid w:val="004B20D8"/>
    <w:rsid w:val="004B5530"/>
    <w:rsid w:val="004D508D"/>
    <w:rsid w:val="004E1F5D"/>
    <w:rsid w:val="004E2099"/>
    <w:rsid w:val="004E7ACC"/>
    <w:rsid w:val="004F458E"/>
    <w:rsid w:val="0050022A"/>
    <w:rsid w:val="005064D2"/>
    <w:rsid w:val="00506A92"/>
    <w:rsid w:val="005560D6"/>
    <w:rsid w:val="00563B44"/>
    <w:rsid w:val="00567AED"/>
    <w:rsid w:val="00570E92"/>
    <w:rsid w:val="00575B74"/>
    <w:rsid w:val="005B0638"/>
    <w:rsid w:val="005B2079"/>
    <w:rsid w:val="005B23BD"/>
    <w:rsid w:val="005B25F4"/>
    <w:rsid w:val="005B2EB3"/>
    <w:rsid w:val="005B59FD"/>
    <w:rsid w:val="005C0294"/>
    <w:rsid w:val="005F74AE"/>
    <w:rsid w:val="005F7B6F"/>
    <w:rsid w:val="00607E2A"/>
    <w:rsid w:val="006227ED"/>
    <w:rsid w:val="00623598"/>
    <w:rsid w:val="00624E85"/>
    <w:rsid w:val="006524CF"/>
    <w:rsid w:val="00660D7C"/>
    <w:rsid w:val="00664334"/>
    <w:rsid w:val="00674C89"/>
    <w:rsid w:val="00675869"/>
    <w:rsid w:val="00676035"/>
    <w:rsid w:val="00677DC8"/>
    <w:rsid w:val="00695781"/>
    <w:rsid w:val="006A5A50"/>
    <w:rsid w:val="006A6736"/>
    <w:rsid w:val="006B1B3D"/>
    <w:rsid w:val="006D7517"/>
    <w:rsid w:val="006E7B19"/>
    <w:rsid w:val="006F6E76"/>
    <w:rsid w:val="007006D3"/>
    <w:rsid w:val="00706F83"/>
    <w:rsid w:val="0071094E"/>
    <w:rsid w:val="007122AB"/>
    <w:rsid w:val="007141D4"/>
    <w:rsid w:val="0071492C"/>
    <w:rsid w:val="00742464"/>
    <w:rsid w:val="00746863"/>
    <w:rsid w:val="00771BD6"/>
    <w:rsid w:val="00791B04"/>
    <w:rsid w:val="00792B69"/>
    <w:rsid w:val="007A417E"/>
    <w:rsid w:val="007B43B3"/>
    <w:rsid w:val="007C4CB0"/>
    <w:rsid w:val="007C525D"/>
    <w:rsid w:val="007D5318"/>
    <w:rsid w:val="007E1020"/>
    <w:rsid w:val="007E1A69"/>
    <w:rsid w:val="007E5644"/>
    <w:rsid w:val="007E76B0"/>
    <w:rsid w:val="008040FF"/>
    <w:rsid w:val="00815A62"/>
    <w:rsid w:val="00826990"/>
    <w:rsid w:val="0083023E"/>
    <w:rsid w:val="00831221"/>
    <w:rsid w:val="00834152"/>
    <w:rsid w:val="00841207"/>
    <w:rsid w:val="00841A2A"/>
    <w:rsid w:val="00852153"/>
    <w:rsid w:val="008638BA"/>
    <w:rsid w:val="00875E1E"/>
    <w:rsid w:val="008821B9"/>
    <w:rsid w:val="008B68A5"/>
    <w:rsid w:val="008C281B"/>
    <w:rsid w:val="008E5E76"/>
    <w:rsid w:val="008F3836"/>
    <w:rsid w:val="00900075"/>
    <w:rsid w:val="0094164B"/>
    <w:rsid w:val="00963A32"/>
    <w:rsid w:val="00970157"/>
    <w:rsid w:val="009856EE"/>
    <w:rsid w:val="00992C33"/>
    <w:rsid w:val="009A06AD"/>
    <w:rsid w:val="009A58B3"/>
    <w:rsid w:val="009A6486"/>
    <w:rsid w:val="009C1252"/>
    <w:rsid w:val="009C2561"/>
    <w:rsid w:val="009C3CE8"/>
    <w:rsid w:val="00A0603E"/>
    <w:rsid w:val="00A17D46"/>
    <w:rsid w:val="00A208F8"/>
    <w:rsid w:val="00A35085"/>
    <w:rsid w:val="00A45501"/>
    <w:rsid w:val="00A51F42"/>
    <w:rsid w:val="00A576DC"/>
    <w:rsid w:val="00A90781"/>
    <w:rsid w:val="00A9223D"/>
    <w:rsid w:val="00AB7365"/>
    <w:rsid w:val="00AC30B0"/>
    <w:rsid w:val="00AF04FA"/>
    <w:rsid w:val="00AF73BB"/>
    <w:rsid w:val="00B0142D"/>
    <w:rsid w:val="00B21D3B"/>
    <w:rsid w:val="00B255EF"/>
    <w:rsid w:val="00B26D34"/>
    <w:rsid w:val="00B41F73"/>
    <w:rsid w:val="00B70C50"/>
    <w:rsid w:val="00B83946"/>
    <w:rsid w:val="00B91727"/>
    <w:rsid w:val="00BE40F9"/>
    <w:rsid w:val="00BE605F"/>
    <w:rsid w:val="00C1297B"/>
    <w:rsid w:val="00C27967"/>
    <w:rsid w:val="00C60B2E"/>
    <w:rsid w:val="00C637EA"/>
    <w:rsid w:val="00C668D3"/>
    <w:rsid w:val="00C679B8"/>
    <w:rsid w:val="00C80356"/>
    <w:rsid w:val="00CB363A"/>
    <w:rsid w:val="00CC3C97"/>
    <w:rsid w:val="00CC5A71"/>
    <w:rsid w:val="00CE5C16"/>
    <w:rsid w:val="00CE7B4A"/>
    <w:rsid w:val="00D03728"/>
    <w:rsid w:val="00D050F5"/>
    <w:rsid w:val="00D161FC"/>
    <w:rsid w:val="00D20253"/>
    <w:rsid w:val="00D2442E"/>
    <w:rsid w:val="00D329BC"/>
    <w:rsid w:val="00D33016"/>
    <w:rsid w:val="00D349FE"/>
    <w:rsid w:val="00D37D49"/>
    <w:rsid w:val="00D6076A"/>
    <w:rsid w:val="00D67722"/>
    <w:rsid w:val="00D75FDC"/>
    <w:rsid w:val="00D77D47"/>
    <w:rsid w:val="00D8489D"/>
    <w:rsid w:val="00D85F8B"/>
    <w:rsid w:val="00D9117A"/>
    <w:rsid w:val="00DC1178"/>
    <w:rsid w:val="00DC79DB"/>
    <w:rsid w:val="00DD68C9"/>
    <w:rsid w:val="00DF121D"/>
    <w:rsid w:val="00DF5008"/>
    <w:rsid w:val="00E04063"/>
    <w:rsid w:val="00E11033"/>
    <w:rsid w:val="00E236A0"/>
    <w:rsid w:val="00E45BD3"/>
    <w:rsid w:val="00E545D9"/>
    <w:rsid w:val="00E62B42"/>
    <w:rsid w:val="00E93998"/>
    <w:rsid w:val="00EB4EF3"/>
    <w:rsid w:val="00ED48CF"/>
    <w:rsid w:val="00ED7466"/>
    <w:rsid w:val="00F2462E"/>
    <w:rsid w:val="00F436F1"/>
    <w:rsid w:val="00F574B1"/>
    <w:rsid w:val="00F80D56"/>
    <w:rsid w:val="00F9252C"/>
    <w:rsid w:val="00F932BE"/>
    <w:rsid w:val="00F97B0B"/>
    <w:rsid w:val="00FA1011"/>
    <w:rsid w:val="00FA2024"/>
    <w:rsid w:val="00FA7941"/>
    <w:rsid w:val="00FA7BCC"/>
    <w:rsid w:val="00FB5974"/>
    <w:rsid w:val="00FC3F73"/>
    <w:rsid w:val="00FC7437"/>
    <w:rsid w:val="00FD7B41"/>
    <w:rsid w:val="00FE25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A99465"/>
  <w15:docId w15:val="{55B71B96-CC5B-49CA-A9A4-6FC0463FA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Theme="minorHAnsi" w:hAnsi="Calibri Light" w:cstheme="minorBidi"/>
        <w:sz w:val="24"/>
        <w:szCs w:val="22"/>
        <w:lang w:val="de-DE" w:eastAsia="en-US" w:bidi="ar-SA"/>
      </w:rPr>
    </w:rPrDefault>
    <w:pPrDefault>
      <w:pPr>
        <w:ind w:left="624" w:hanging="3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436F1"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1676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03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664A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664A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C3C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C3C97"/>
  </w:style>
  <w:style w:type="paragraph" w:styleId="Fuzeile">
    <w:name w:val="footer"/>
    <w:basedOn w:val="Standard"/>
    <w:link w:val="FuzeileZchn"/>
    <w:uiPriority w:val="99"/>
    <w:unhideWhenUsed/>
    <w:rsid w:val="00CC3C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C3C97"/>
  </w:style>
  <w:style w:type="paragraph" w:styleId="Listenabsatz">
    <w:name w:val="List Paragraph"/>
    <w:basedOn w:val="Standard"/>
    <w:uiPriority w:val="34"/>
    <w:qFormat/>
    <w:rsid w:val="00B0142D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676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B26D34"/>
    <w:pPr>
      <w:autoSpaceDE w:val="0"/>
      <w:autoSpaceDN w:val="0"/>
      <w:adjustRightInd w:val="0"/>
      <w:ind w:left="0" w:firstLine="0"/>
    </w:pPr>
    <w:rPr>
      <w:rFonts w:ascii="StoneSansITC TT" w:hAnsi="StoneSansITC TT" w:cs="StoneSansITC TT"/>
      <w:color w:val="000000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B59F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B59F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B59F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B59F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B59FD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59F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59FD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E45BD3"/>
    <w:pPr>
      <w:ind w:left="0" w:firstLine="0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1403A9"/>
    <w:pPr>
      <w:ind w:left="0" w:firstLine="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1403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urText">
    <w:name w:val="Plain Text"/>
    <w:basedOn w:val="Standard"/>
    <w:link w:val="NurTextZchn"/>
    <w:uiPriority w:val="99"/>
    <w:unhideWhenUsed/>
    <w:rsid w:val="0071094E"/>
    <w:rPr>
      <w:rFonts w:ascii="Calibri" w:hAnsi="Calibr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71094E"/>
    <w:rPr>
      <w:rFonts w:ascii="Calibri" w:hAnsi="Calibri"/>
      <w:sz w:val="22"/>
      <w:szCs w:val="21"/>
    </w:rPr>
  </w:style>
  <w:style w:type="paragraph" w:styleId="Umschlagabsenderadresse">
    <w:name w:val="envelope return"/>
    <w:basedOn w:val="Standard"/>
    <w:rsid w:val="005B2EB3"/>
    <w:rPr>
      <w:rFonts w:ascii="Arial" w:eastAsia="MS Gothic" w:hAnsi="Arial" w:cs="Times New Roman"/>
      <w:spacing w:val="4"/>
      <w:sz w:val="14"/>
      <w:szCs w:val="1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4E1F5D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336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erwaltung@schullandheim-hobbach.de" TargetMode="Externa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sch&#228;ftsf&#252;hrung\Documents\Benutzerdefinierte%20Office-Vorlagen\Dokument_allg_Hobbach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Dokument_allg_Hobbach</Template>
  <TotalTime>0</TotalTime>
  <Pages>2</Pages>
  <Words>416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Windows-Benutzer</dc:creator>
  <cp:lastModifiedBy>Barbara Vormwald</cp:lastModifiedBy>
  <cp:revision>2</cp:revision>
  <cp:lastPrinted>2021-11-10T10:16:00Z</cp:lastPrinted>
  <dcterms:created xsi:type="dcterms:W3CDTF">2021-11-12T13:42:00Z</dcterms:created>
  <dcterms:modified xsi:type="dcterms:W3CDTF">2021-11-12T13:42:00Z</dcterms:modified>
</cp:coreProperties>
</file>